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215570" w:rsidRDefault="0021002A" w:rsidP="009C438E">
      <w:r>
        <w:rPr>
          <w:noProof/>
        </w:rPr>
        <w:drawing>
          <wp:anchor distT="0" distB="0" distL="114300" distR="114300" simplePos="0" relativeHeight="251680768" behindDoc="0" locked="0" layoutInCell="1" allowOverlap="1" wp14:anchorId="2B81D459" wp14:editId="2EBC1FCB">
            <wp:simplePos x="0" y="0"/>
            <wp:positionH relativeFrom="page">
              <wp:posOffset>2857500</wp:posOffset>
            </wp:positionH>
            <wp:positionV relativeFrom="page">
              <wp:posOffset>1540510</wp:posOffset>
            </wp:positionV>
            <wp:extent cx="1501140" cy="1639568"/>
            <wp:effectExtent l="0" t="0" r="3810" b="0"/>
            <wp:wrapNone/>
            <wp:docPr id="22" name="Picture 22" descr="https://clipart-library.com/2024/clip-free-disney-halloween/clip-free-disney-hallowe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ipart-library.com/2024/clip-free-disney-halloween/clip-free-disney-halloween-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1140" cy="1639568"/>
                    </a:xfrm>
                    <a:prstGeom prst="rect">
                      <a:avLst/>
                    </a:prstGeom>
                    <a:noFill/>
                    <a:ln>
                      <a:noFill/>
                    </a:ln>
                  </pic:spPr>
                </pic:pic>
              </a:graphicData>
            </a:graphic>
            <wp14:sizeRelH relativeFrom="page">
              <wp14:pctWidth>0</wp14:pctWidth>
            </wp14:sizeRelH>
            <wp14:sizeRelV relativeFrom="page">
              <wp14:pctHeight>0</wp14:pctHeight>
            </wp14:sizeRelV>
          </wp:anchor>
        </w:drawing>
      </w:r>
      <w:r w:rsidR="00074131">
        <w:rPr>
          <w:noProof/>
        </w:rPr>
        <w:drawing>
          <wp:anchor distT="0" distB="0" distL="114300" distR="114300" simplePos="0" relativeHeight="251677696" behindDoc="0" locked="0" layoutInCell="1" allowOverlap="1" wp14:anchorId="621C00E1" wp14:editId="675AB072">
            <wp:simplePos x="0" y="0"/>
            <wp:positionH relativeFrom="page">
              <wp:posOffset>6027420</wp:posOffset>
            </wp:positionH>
            <wp:positionV relativeFrom="page">
              <wp:posOffset>5113020</wp:posOffset>
            </wp:positionV>
            <wp:extent cx="939800" cy="784860"/>
            <wp:effectExtent l="0" t="0" r="0" b="0"/>
            <wp:wrapNone/>
            <wp:docPr id="16" name="Picture 16" descr="https://www.disneyclips.com/imagesnewb/images/mickeypumpki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isneyclips.com/imagesnewb/images/mickeypumpkin3.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3E2">
        <w:rPr>
          <w:noProof/>
        </w:rPr>
        <w:drawing>
          <wp:anchor distT="0" distB="0" distL="114300" distR="114300" simplePos="0" relativeHeight="251679744" behindDoc="0" locked="0" layoutInCell="1" allowOverlap="1" wp14:anchorId="1D2FF728" wp14:editId="54298907">
            <wp:simplePos x="0" y="0"/>
            <wp:positionH relativeFrom="page">
              <wp:posOffset>823595</wp:posOffset>
            </wp:positionH>
            <wp:positionV relativeFrom="page">
              <wp:posOffset>729615</wp:posOffset>
            </wp:positionV>
            <wp:extent cx="676575" cy="883920"/>
            <wp:effectExtent l="0" t="0" r="9525" b="0"/>
            <wp:wrapNone/>
            <wp:docPr id="18" name="Picture 18" descr="https://www.disneyclips.com/images/images/pooh-piglet-hallowe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isneyclips.com/images/images/pooh-piglet-halloween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67657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853">
        <w:rPr>
          <w:noProof/>
        </w:rPr>
        <w:t xml:space="preserve"> </w:t>
      </w:r>
      <w:r>
        <w:rPr>
          <w:noProof/>
        </w:rPr>
        <w:t xml:space="preserve"> </w:t>
      </w:r>
      <w:r w:rsidR="00C1782A">
        <w:rPr>
          <w:noProof/>
        </w:rPr>
        <mc:AlternateContent>
          <mc:Choice Requires="wps">
            <w:drawing>
              <wp:anchor distT="0" distB="0" distL="114300" distR="114300" simplePos="0" relativeHeight="251668480" behindDoc="0" locked="0" layoutInCell="1" allowOverlap="1" wp14:anchorId="56F3F62F" wp14:editId="6838568B">
                <wp:simplePos x="0" y="0"/>
                <wp:positionH relativeFrom="page">
                  <wp:posOffset>4411980</wp:posOffset>
                </wp:positionH>
                <wp:positionV relativeFrom="margin">
                  <wp:posOffset>3573780</wp:posOffset>
                </wp:positionV>
                <wp:extent cx="2638425" cy="4899660"/>
                <wp:effectExtent l="0" t="0" r="28575" b="15240"/>
                <wp:wrapNone/>
                <wp:docPr id="2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89966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525095" w:rsidRDefault="003542C9" w:rsidP="00050191">
                            <w:pPr>
                              <w:pStyle w:val="Heading1"/>
                              <w:rPr>
                                <w:color w:val="auto"/>
                                <w:szCs w:val="32"/>
                              </w:rPr>
                            </w:pPr>
                            <w:r>
                              <w:rPr>
                                <w:color w:val="auto"/>
                                <w:szCs w:val="32"/>
                              </w:rPr>
                              <w:t>Birthdays</w:t>
                            </w:r>
                          </w:p>
                          <w:p w:rsidR="003542C9" w:rsidRPr="000D7853" w:rsidRDefault="0072407B" w:rsidP="003542C9">
                            <w:pPr>
                              <w:pStyle w:val="ListParagraph"/>
                              <w:numPr>
                                <w:ilvl w:val="0"/>
                                <w:numId w:val="16"/>
                              </w:numPr>
                              <w:rPr>
                                <w:szCs w:val="24"/>
                              </w:rPr>
                            </w:pPr>
                            <w:r>
                              <w:rPr>
                                <w:szCs w:val="24"/>
                              </w:rPr>
                              <w:t xml:space="preserve">Happy Feast Day of St. Carlo </w:t>
                            </w:r>
                            <w:proofErr w:type="spellStart"/>
                            <w:r>
                              <w:rPr>
                                <w:szCs w:val="24"/>
                              </w:rPr>
                              <w:t>Acutis</w:t>
                            </w:r>
                            <w:proofErr w:type="spellEnd"/>
                            <w:r>
                              <w:rPr>
                                <w:szCs w:val="24"/>
                              </w:rPr>
                              <w:t xml:space="preserve"> (10/12)</w:t>
                            </w:r>
                          </w:p>
                          <w:p w:rsidR="004D6EB1" w:rsidRDefault="004D6EB1" w:rsidP="00BC0D37">
                            <w:pPr>
                              <w:pStyle w:val="Heading1"/>
                              <w:rPr>
                                <w:color w:val="auto"/>
                                <w:sz w:val="44"/>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4D6EB1" w:rsidRPr="004D6EB1" w:rsidRDefault="004D6EB1" w:rsidP="004D6EB1">
                            <w:pPr>
                              <w:pStyle w:val="ListParagraph"/>
                              <w:numPr>
                                <w:ilvl w:val="0"/>
                                <w:numId w:val="16"/>
                              </w:numPr>
                              <w:rPr>
                                <w:sz w:val="28"/>
                                <w:szCs w:val="28"/>
                              </w:rPr>
                            </w:pPr>
                            <w:r w:rsidRPr="004D6EB1">
                              <w:rPr>
                                <w:sz w:val="28"/>
                                <w:szCs w:val="28"/>
                              </w:rPr>
                              <w:t xml:space="preserve">Thank you to everyone who ordered Scholastic this month! Our Scholastic box should be arriving soon! I will send out a Remind when they arrive. Happy Reading!  </w:t>
                            </w:r>
                          </w:p>
                          <w:p w:rsidR="005A53AD" w:rsidRPr="004D6EB1" w:rsidRDefault="00F4222B" w:rsidP="004D6EB1">
                            <w:pPr>
                              <w:ind w:left="720"/>
                              <w:rPr>
                                <w:sz w:val="28"/>
                                <w:szCs w:val="28"/>
                              </w:rPr>
                            </w:pPr>
                            <w:r w:rsidRPr="004D6EB1">
                              <w:rPr>
                                <w:sz w:val="28"/>
                                <w:szCs w:val="28"/>
                              </w:rPr>
                              <w:t xml:space="preserve">   </w:t>
                            </w:r>
                            <w:r w:rsidR="00446B63" w:rsidRPr="004D6EB1">
                              <w:rPr>
                                <w:sz w:val="28"/>
                                <w:szCs w:val="2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5F5011" w:rsidP="003542C9">
                            <w:pPr>
                              <w:numPr>
                                <w:ilvl w:val="0"/>
                                <w:numId w:val="16"/>
                              </w:numPr>
                              <w:rPr>
                                <w:b/>
                                <w:sz w:val="28"/>
                                <w:szCs w:val="24"/>
                                <w:u w:val="single"/>
                              </w:rPr>
                            </w:pPr>
                            <w:r>
                              <w:rPr>
                                <w:sz w:val="28"/>
                                <w:szCs w:val="24"/>
                              </w:rPr>
                              <w:t>All school Mass</w:t>
                            </w:r>
                            <w:r w:rsidR="00CD0171">
                              <w:rPr>
                                <w:sz w:val="28"/>
                                <w:szCs w:val="24"/>
                              </w:rPr>
                              <w:t xml:space="preserve"> will be</w:t>
                            </w:r>
                            <w:r>
                              <w:rPr>
                                <w:sz w:val="28"/>
                                <w:szCs w:val="24"/>
                              </w:rPr>
                              <w:t xml:space="preserve"> on </w:t>
                            </w:r>
                            <w:r w:rsidR="00B45DE4">
                              <w:rPr>
                                <w:sz w:val="28"/>
                                <w:szCs w:val="24"/>
                              </w:rPr>
                              <w:t xml:space="preserve">Thursdays and </w:t>
                            </w:r>
                            <w:r>
                              <w:rPr>
                                <w:sz w:val="28"/>
                                <w:szCs w:val="24"/>
                              </w:rPr>
                              <w:t>Fridays</w:t>
                            </w:r>
                            <w:r w:rsidR="003542C9">
                              <w:rPr>
                                <w:sz w:val="28"/>
                                <w:szCs w:val="24"/>
                              </w:rPr>
                              <w:t>.</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47.4pt;margin-top:281.4pt;width:207.75pt;height:385.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" fillcolor="white [3201]" strokecolor="black [3200]" strokeweight="2pt">
                <v:textbox inset="0,0,0,0">
                  <w:txbxContent>
                    <w:p w:rsidR="00FE3D60" w:rsidRPr="00525095" w:rsidRDefault="003542C9" w:rsidP="00050191">
                      <w:pPr>
                        <w:pStyle w:val="Heading1"/>
                        <w:rPr>
                          <w:color w:val="auto"/>
                          <w:szCs w:val="32"/>
                        </w:rPr>
                      </w:pPr>
                      <w:r>
                        <w:rPr>
                          <w:color w:val="auto"/>
                          <w:szCs w:val="32"/>
                        </w:rPr>
                        <w:t>Birthdays</w:t>
                      </w:r>
                    </w:p>
                    <w:p w:rsidR="003542C9" w:rsidRPr="000D7853" w:rsidRDefault="0072407B" w:rsidP="003542C9">
                      <w:pPr>
                        <w:pStyle w:val="ListParagraph"/>
                        <w:numPr>
                          <w:ilvl w:val="0"/>
                          <w:numId w:val="16"/>
                        </w:numPr>
                        <w:rPr>
                          <w:szCs w:val="24"/>
                        </w:rPr>
                      </w:pPr>
                      <w:r>
                        <w:rPr>
                          <w:szCs w:val="24"/>
                        </w:rPr>
                        <w:t xml:space="preserve">Happy Feast Day of St. Carlo </w:t>
                      </w:r>
                      <w:proofErr w:type="spellStart"/>
                      <w:r>
                        <w:rPr>
                          <w:szCs w:val="24"/>
                        </w:rPr>
                        <w:t>Acutis</w:t>
                      </w:r>
                      <w:proofErr w:type="spellEnd"/>
                      <w:r>
                        <w:rPr>
                          <w:szCs w:val="24"/>
                        </w:rPr>
                        <w:t xml:space="preserve"> (10/12)</w:t>
                      </w:r>
                    </w:p>
                    <w:p w:rsidR="004D6EB1" w:rsidRDefault="004D6EB1" w:rsidP="00BC0D37">
                      <w:pPr>
                        <w:pStyle w:val="Heading1"/>
                        <w:rPr>
                          <w:color w:val="auto"/>
                          <w:sz w:val="44"/>
                        </w:rPr>
                      </w:pPr>
                    </w:p>
                    <w:p w:rsidR="00BC0D37" w:rsidRPr="001C5DF9" w:rsidRDefault="00EB0428" w:rsidP="00BC0D37">
                      <w:pPr>
                        <w:pStyle w:val="Heading1"/>
                        <w:rPr>
                          <w:color w:val="auto"/>
                          <w:sz w:val="40"/>
                        </w:rPr>
                      </w:pPr>
                      <w:r w:rsidRPr="001C5DF9">
                        <w:rPr>
                          <w:color w:val="auto"/>
                          <w:sz w:val="44"/>
                        </w:rPr>
                        <w:t>Scholastic</w:t>
                      </w:r>
                      <w:r w:rsidRPr="001C5DF9">
                        <w:rPr>
                          <w:color w:val="auto"/>
                          <w:sz w:val="40"/>
                        </w:rPr>
                        <w:t xml:space="preserve"> </w:t>
                      </w:r>
                    </w:p>
                    <w:p w:rsidR="004D6EB1" w:rsidRPr="004D6EB1" w:rsidRDefault="004D6EB1" w:rsidP="004D6EB1">
                      <w:pPr>
                        <w:pStyle w:val="ListParagraph"/>
                        <w:numPr>
                          <w:ilvl w:val="0"/>
                          <w:numId w:val="16"/>
                        </w:numPr>
                        <w:rPr>
                          <w:sz w:val="28"/>
                          <w:szCs w:val="28"/>
                        </w:rPr>
                      </w:pPr>
                      <w:r w:rsidRPr="004D6EB1">
                        <w:rPr>
                          <w:sz w:val="28"/>
                          <w:szCs w:val="28"/>
                        </w:rPr>
                        <w:t xml:space="preserve">Thank you to everyone who ordered Scholastic this month! Our Scholastic box should be arriving soon! I will send out a Remind when they arrive. Happy Reading!  </w:t>
                      </w:r>
                    </w:p>
                    <w:p w:rsidR="005A53AD" w:rsidRPr="004D6EB1" w:rsidRDefault="00F4222B" w:rsidP="004D6EB1">
                      <w:pPr>
                        <w:ind w:left="720"/>
                        <w:rPr>
                          <w:sz w:val="28"/>
                          <w:szCs w:val="28"/>
                        </w:rPr>
                      </w:pPr>
                      <w:r w:rsidRPr="004D6EB1">
                        <w:rPr>
                          <w:sz w:val="28"/>
                          <w:szCs w:val="28"/>
                        </w:rPr>
                        <w:t xml:space="preserve">   </w:t>
                      </w:r>
                      <w:r w:rsidR="00446B63" w:rsidRPr="004D6EB1">
                        <w:rPr>
                          <w:sz w:val="28"/>
                          <w:szCs w:val="28"/>
                        </w:rPr>
                        <w:t xml:space="preserve">  </w:t>
                      </w:r>
                    </w:p>
                    <w:p w:rsidR="00BC0D37" w:rsidRDefault="00BC0D37" w:rsidP="00BC0D37">
                      <w:pPr>
                        <w:jc w:val="center"/>
                        <w:rPr>
                          <w:szCs w:val="18"/>
                        </w:rPr>
                      </w:pPr>
                    </w:p>
                    <w:p w:rsidR="003542C9" w:rsidRPr="00525095" w:rsidRDefault="003542C9" w:rsidP="003542C9">
                      <w:pPr>
                        <w:pStyle w:val="Heading1"/>
                        <w:rPr>
                          <w:color w:val="auto"/>
                          <w:szCs w:val="32"/>
                        </w:rPr>
                      </w:pPr>
                      <w:r>
                        <w:rPr>
                          <w:color w:val="auto"/>
                          <w:szCs w:val="32"/>
                        </w:rPr>
                        <w:t>Mass Days</w:t>
                      </w:r>
                    </w:p>
                    <w:p w:rsidR="003542C9" w:rsidRPr="00FD6F84" w:rsidRDefault="005F5011" w:rsidP="003542C9">
                      <w:pPr>
                        <w:numPr>
                          <w:ilvl w:val="0"/>
                          <w:numId w:val="16"/>
                        </w:numPr>
                        <w:rPr>
                          <w:b/>
                          <w:sz w:val="28"/>
                          <w:szCs w:val="24"/>
                          <w:u w:val="single"/>
                        </w:rPr>
                      </w:pPr>
                      <w:r>
                        <w:rPr>
                          <w:sz w:val="28"/>
                          <w:szCs w:val="24"/>
                        </w:rPr>
                        <w:t>All school Mass</w:t>
                      </w:r>
                      <w:r w:rsidR="00CD0171">
                        <w:rPr>
                          <w:sz w:val="28"/>
                          <w:szCs w:val="24"/>
                        </w:rPr>
                        <w:t xml:space="preserve"> will be</w:t>
                      </w:r>
                      <w:r>
                        <w:rPr>
                          <w:sz w:val="28"/>
                          <w:szCs w:val="24"/>
                        </w:rPr>
                        <w:t xml:space="preserve"> on </w:t>
                      </w:r>
                      <w:r w:rsidR="00B45DE4">
                        <w:rPr>
                          <w:sz w:val="28"/>
                          <w:szCs w:val="24"/>
                        </w:rPr>
                        <w:t xml:space="preserve">Thursdays and </w:t>
                      </w:r>
                      <w:r>
                        <w:rPr>
                          <w:sz w:val="28"/>
                          <w:szCs w:val="24"/>
                        </w:rPr>
                        <w:t>Fridays</w:t>
                      </w:r>
                      <w:r w:rsidR="003542C9">
                        <w:rPr>
                          <w:sz w:val="28"/>
                          <w:szCs w:val="24"/>
                        </w:rPr>
                        <w:t>.</w:t>
                      </w:r>
                    </w:p>
                    <w:p w:rsidR="003542C9" w:rsidRPr="00525095" w:rsidRDefault="003542C9" w:rsidP="003542C9">
                      <w:pPr>
                        <w:numPr>
                          <w:ilvl w:val="0"/>
                          <w:numId w:val="16"/>
                        </w:numPr>
                        <w:rPr>
                          <w:b/>
                          <w:sz w:val="28"/>
                          <w:szCs w:val="24"/>
                          <w:u w:val="single"/>
                        </w:rPr>
                      </w:pPr>
                      <w:r>
                        <w:rPr>
                          <w:sz w:val="28"/>
                          <w:szCs w:val="24"/>
                        </w:rPr>
                        <w:t>Additional days may be added if there is a Holy Day of Obligation/ Feast Day</w:t>
                      </w:r>
                    </w:p>
                    <w:p w:rsidR="003542C9" w:rsidRDefault="003542C9" w:rsidP="003542C9">
                      <w:pPr>
                        <w:rPr>
                          <w:szCs w:val="18"/>
                        </w:rPr>
                      </w:pPr>
                    </w:p>
                    <w:p w:rsidR="003542C9" w:rsidRPr="00525095" w:rsidRDefault="003542C9" w:rsidP="003542C9">
                      <w:pPr>
                        <w:rPr>
                          <w:szCs w:val="18"/>
                        </w:rPr>
                      </w:pPr>
                    </w:p>
                    <w:p w:rsidR="00FE3D60" w:rsidRPr="00525095" w:rsidRDefault="00FE3D60" w:rsidP="00837290">
                      <w:pPr>
                        <w:pStyle w:val="BodyText"/>
                        <w:spacing w:after="0" w:line="240" w:lineRule="auto"/>
                        <w:ind w:left="720"/>
                        <w:rPr>
                          <w:color w:val="000000" w:themeColor="text1"/>
                          <w:szCs w:val="18"/>
                        </w:rPr>
                      </w:pPr>
                    </w:p>
                  </w:txbxContent>
                </v:textbox>
                <w10:wrap anchorx="page" anchory="margin"/>
              </v:shape>
            </w:pict>
          </mc:Fallback>
        </mc:AlternateContent>
      </w:r>
      <w:r w:rsidR="00C1782A">
        <w:rPr>
          <w:noProof/>
        </w:rPr>
        <mc:AlternateContent>
          <mc:Choice Requires="wps">
            <w:drawing>
              <wp:anchor distT="0" distB="0" distL="114300" distR="114300" simplePos="0" relativeHeight="251645952" behindDoc="0" locked="0" layoutInCell="1" allowOverlap="1" wp14:anchorId="470022A8" wp14:editId="6B3E5A59">
                <wp:simplePos x="0" y="0"/>
                <wp:positionH relativeFrom="page">
                  <wp:posOffset>746760</wp:posOffset>
                </wp:positionH>
                <wp:positionV relativeFrom="page">
                  <wp:posOffset>1623060</wp:posOffset>
                </wp:positionV>
                <wp:extent cx="3426460" cy="7764780"/>
                <wp:effectExtent l="0" t="0" r="21590" b="2667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7764780"/>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BB152F" w:rsidRDefault="00BC0D37" w:rsidP="00EA24B8">
                            <w:pPr>
                              <w:pStyle w:val="Heading1"/>
                              <w:rPr>
                                <w:color w:val="auto"/>
                              </w:rPr>
                            </w:pPr>
                            <w:r w:rsidRPr="000E6D48">
                              <w:rPr>
                                <w:color w:val="auto"/>
                              </w:rPr>
                              <w:t>Homework</w:t>
                            </w:r>
                          </w:p>
                          <w:p w:rsidR="007D56E9" w:rsidRPr="007D56E9" w:rsidRDefault="007D56E9" w:rsidP="007D56E9"/>
                          <w:p w:rsidR="001B2CF8" w:rsidRDefault="001B2CF8" w:rsidP="001B2CF8">
                            <w:pPr>
                              <w:pStyle w:val="ListParagraph"/>
                              <w:numPr>
                                <w:ilvl w:val="0"/>
                                <w:numId w:val="26"/>
                              </w:numPr>
                            </w:pPr>
                            <w:r>
                              <w:t>Homework will begin 2</w:t>
                            </w:r>
                            <w:r w:rsidR="00D408A7">
                              <w:t>7</w:t>
                            </w:r>
                            <w:r w:rsidRPr="001B2CF8">
                              <w:rPr>
                                <w:vertAlign w:val="superscript"/>
                              </w:rPr>
                              <w:t>th</w:t>
                            </w:r>
                            <w:r>
                              <w:t xml:space="preserve">   </w:t>
                            </w:r>
                          </w:p>
                          <w:p w:rsidR="00BC0D37" w:rsidRPr="000E6D48" w:rsidRDefault="00D408A7" w:rsidP="001B2CF8">
                            <w:pPr>
                              <w:pStyle w:val="ListParagraph"/>
                              <w:numPr>
                                <w:ilvl w:val="0"/>
                                <w:numId w:val="26"/>
                              </w:numPr>
                            </w:pPr>
                            <w:r>
                              <w:t>Due Friday, October 31</w:t>
                            </w:r>
                            <w:r w:rsidRPr="00D408A7">
                              <w:rPr>
                                <w:vertAlign w:val="superscript"/>
                              </w:rPr>
                              <w:t>st</w:t>
                            </w:r>
                            <w:r>
                              <w:t xml:space="preserve"> </w:t>
                            </w:r>
                            <w:r w:rsidR="001B2CF8">
                              <w:t xml:space="preserve"> </w:t>
                            </w:r>
                            <w:r w:rsidR="00DA5B28">
                              <w:t xml:space="preserve"> </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1" w:history="1">
                              <w:r w:rsidRPr="005C3E29">
                                <w:rPr>
                                  <w:rStyle w:val="Hyperlink"/>
                                  <w:sz w:val="22"/>
                                </w:rPr>
                                <w:t>https://ozststephens.wixsite.com/mysite</w:t>
                              </w:r>
                            </w:hyperlink>
                            <w:r w:rsidRPr="005C3E29">
                              <w:rPr>
                                <w:sz w:val="22"/>
                              </w:rPr>
                              <w:t xml:space="preserve"> </w:t>
                            </w:r>
                          </w:p>
                          <w:p w:rsidR="007D56E9" w:rsidRPr="00C659F7"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p>
                          <w:p w:rsidR="0027736D" w:rsidRDefault="0027736D" w:rsidP="0027736D">
                            <w:pPr>
                              <w:rPr>
                                <w:b/>
                                <w:sz w:val="36"/>
                              </w:rPr>
                            </w:pPr>
                            <w:bookmarkStart w:id="0" w:name="_GoBack"/>
                            <w:bookmarkEnd w:id="0"/>
                          </w:p>
                          <w:p w:rsidR="009D7C32" w:rsidRPr="00233BA3" w:rsidRDefault="001B2CF8" w:rsidP="0027736D">
                            <w:pPr>
                              <w:rPr>
                                <w:b/>
                                <w:sz w:val="40"/>
                              </w:rPr>
                            </w:pPr>
                            <w:r>
                              <w:rPr>
                                <w:b/>
                                <w:sz w:val="40"/>
                              </w:rPr>
                              <w:t xml:space="preserve">Halloween/ </w:t>
                            </w:r>
                            <w:r w:rsidR="001B7A04">
                              <w:rPr>
                                <w:b/>
                                <w:sz w:val="40"/>
                              </w:rPr>
                              <w:t>Parent-Teacher Conferences</w:t>
                            </w:r>
                            <w:r w:rsidR="00B444CD">
                              <w:rPr>
                                <w:b/>
                                <w:sz w:val="40"/>
                              </w:rPr>
                              <w:t>/50</w:t>
                            </w:r>
                            <w:r w:rsidR="00B444CD" w:rsidRPr="00B444CD">
                              <w:rPr>
                                <w:b/>
                                <w:sz w:val="40"/>
                                <w:vertAlign w:val="superscript"/>
                              </w:rPr>
                              <w:t>th</w:t>
                            </w:r>
                            <w:r w:rsidR="00B444CD">
                              <w:rPr>
                                <w:b/>
                                <w:sz w:val="40"/>
                              </w:rPr>
                              <w:t xml:space="preserve"> day of school</w:t>
                            </w:r>
                          </w:p>
                          <w:p w:rsidR="00D408A7" w:rsidRPr="001B7A04" w:rsidRDefault="00D408A7" w:rsidP="00D408A7">
                            <w:pPr>
                              <w:pStyle w:val="ListParagraph"/>
                              <w:numPr>
                                <w:ilvl w:val="0"/>
                                <w:numId w:val="28"/>
                              </w:numPr>
                              <w:rPr>
                                <w:b/>
                                <w:sz w:val="17"/>
                                <w:szCs w:val="17"/>
                                <w:u w:val="single"/>
                              </w:rPr>
                            </w:pPr>
                            <w:r w:rsidRPr="001B7A04">
                              <w:rPr>
                                <w:sz w:val="17"/>
                                <w:szCs w:val="17"/>
                              </w:rPr>
                              <w:t>Our Halloween party will be this upcoming</w:t>
                            </w:r>
                            <w:r w:rsidRPr="001B7A04">
                              <w:rPr>
                                <w:b/>
                                <w:sz w:val="17"/>
                                <w:szCs w:val="17"/>
                                <w:u w:val="single"/>
                              </w:rPr>
                              <w:t xml:space="preserve"> Friday, October 31st. </w:t>
                            </w:r>
                          </w:p>
                          <w:p w:rsidR="00D408A7" w:rsidRPr="001B7A04" w:rsidRDefault="00D408A7" w:rsidP="00D408A7">
                            <w:pPr>
                              <w:pStyle w:val="ListParagraph"/>
                              <w:rPr>
                                <w:sz w:val="17"/>
                                <w:szCs w:val="17"/>
                              </w:rPr>
                            </w:pPr>
                            <w:r w:rsidRPr="001B7A04">
                              <w:rPr>
                                <w:sz w:val="17"/>
                                <w:szCs w:val="17"/>
                              </w:rPr>
                              <w:t xml:space="preserve">We will be attending Mass in the morning, please have your child come to school in their uniform. Our sweeties will change into their costumes when we return from Mass. For their costumes please nothing scary or witch related.  Please do not send any masks.  If your child does not want to wear a costume for that day, they are welcome to come in their jeans and Halloween shirt instead. Please have your sweetie bring a bag to collect their sugary treats! Our Halloween Parade will be at 10:00 am. You are welcome to join us on our walk during the parade! </w:t>
                            </w:r>
                          </w:p>
                          <w:p w:rsidR="001B7A04" w:rsidRPr="001B7A04" w:rsidRDefault="001B7A04" w:rsidP="001B7A04">
                            <w:pPr>
                              <w:pStyle w:val="ListParagraph"/>
                              <w:numPr>
                                <w:ilvl w:val="0"/>
                                <w:numId w:val="28"/>
                              </w:numPr>
                              <w:rPr>
                                <w:b/>
                                <w:sz w:val="17"/>
                                <w:szCs w:val="17"/>
                                <w:u w:val="single"/>
                              </w:rPr>
                            </w:pPr>
                            <w:r w:rsidRPr="001B7A04">
                              <w:rPr>
                                <w:sz w:val="17"/>
                                <w:szCs w:val="17"/>
                              </w:rPr>
                              <w:t xml:space="preserve">Next </w:t>
                            </w:r>
                            <w:r w:rsidRPr="001B7A04">
                              <w:rPr>
                                <w:b/>
                                <w:sz w:val="17"/>
                                <w:szCs w:val="17"/>
                                <w:u w:val="single"/>
                              </w:rPr>
                              <w:t>Thursday - November 6</w:t>
                            </w:r>
                            <w:r w:rsidRPr="001B7A04">
                              <w:rPr>
                                <w:b/>
                                <w:sz w:val="17"/>
                                <w:szCs w:val="17"/>
                                <w:u w:val="single"/>
                                <w:vertAlign w:val="superscript"/>
                              </w:rPr>
                              <w:t>th</w:t>
                            </w:r>
                            <w:r w:rsidRPr="001B7A04">
                              <w:rPr>
                                <w:sz w:val="17"/>
                                <w:szCs w:val="17"/>
                              </w:rPr>
                              <w:t>, will be our Parent/Teacher Conferences. We will have half a day that day. Students will be released by 12 noon, and conferences will begin at 1:15 pm.  If you are unable to attend conferences for that day, please let me know and I am happy to set up a conference with you before or after school on another day. I look forward to seeing you soon!</w:t>
                            </w:r>
                          </w:p>
                          <w:p w:rsidR="00B444CD" w:rsidRPr="001B7A04" w:rsidRDefault="00B444CD" w:rsidP="001B7A04">
                            <w:pPr>
                              <w:pStyle w:val="ListParagraph"/>
                              <w:numPr>
                                <w:ilvl w:val="0"/>
                                <w:numId w:val="28"/>
                              </w:numPr>
                              <w:rPr>
                                <w:b/>
                                <w:sz w:val="17"/>
                                <w:szCs w:val="17"/>
                                <w:u w:val="single"/>
                              </w:rPr>
                            </w:pPr>
                            <w:r w:rsidRPr="001B7A04">
                              <w:rPr>
                                <w:sz w:val="17"/>
                                <w:szCs w:val="17"/>
                              </w:rPr>
                              <w:t xml:space="preserve">On </w:t>
                            </w:r>
                            <w:r w:rsidRPr="001B7A04">
                              <w:rPr>
                                <w:b/>
                                <w:sz w:val="17"/>
                                <w:szCs w:val="17"/>
                                <w:u w:val="single"/>
                              </w:rPr>
                              <w:t xml:space="preserve">Tuesday, November </w:t>
                            </w:r>
                            <w:r w:rsidR="009C3745" w:rsidRPr="001B7A04">
                              <w:rPr>
                                <w:b/>
                                <w:sz w:val="17"/>
                                <w:szCs w:val="17"/>
                                <w:u w:val="single"/>
                              </w:rPr>
                              <w:t>4</w:t>
                            </w:r>
                            <w:r w:rsidR="009C3745" w:rsidRPr="001B7A04">
                              <w:rPr>
                                <w:b/>
                                <w:sz w:val="17"/>
                                <w:szCs w:val="17"/>
                                <w:u w:val="single"/>
                                <w:vertAlign w:val="superscript"/>
                              </w:rPr>
                              <w:t>th</w:t>
                            </w:r>
                            <w:r w:rsidRPr="001B7A04">
                              <w:rPr>
                                <w:b/>
                                <w:sz w:val="17"/>
                                <w:szCs w:val="17"/>
                                <w:u w:val="single"/>
                              </w:rPr>
                              <w:t xml:space="preserve"> </w:t>
                            </w:r>
                            <w:r w:rsidRPr="001B7A04">
                              <w:rPr>
                                <w:sz w:val="17"/>
                                <w:szCs w:val="17"/>
                              </w:rPr>
                              <w:t xml:space="preserve">we will be celebrating our 50th Day of School! We will celebrate by having a “dress-up like the 50’s” day. Boys can wear a white t-shirt and jeans (and a jacket if we want to feel like the </w:t>
                            </w:r>
                            <w:proofErr w:type="spellStart"/>
                            <w:proofErr w:type="gramStart"/>
                            <w:r w:rsidRPr="001B7A04">
                              <w:rPr>
                                <w:sz w:val="17"/>
                                <w:szCs w:val="17"/>
                              </w:rPr>
                              <w:t>Fonz</w:t>
                            </w:r>
                            <w:proofErr w:type="spellEnd"/>
                            <w:r w:rsidRPr="001B7A04">
                              <w:rPr>
                                <w:sz w:val="17"/>
                                <w:szCs w:val="17"/>
                              </w:rPr>
                              <w:t xml:space="preserve"> </w:t>
                            </w:r>
                            <w:proofErr w:type="gramEnd"/>
                            <w:r w:rsidRPr="001B7A04">
                              <w:rPr>
                                <w:sz w:val="17"/>
                                <w:szCs w:val="17"/>
                              </w:rPr>
                              <w:sym w:font="Wingdings" w:char="F04A"/>
                            </w:r>
                            <w:r w:rsidRPr="001B7A04">
                              <w:rPr>
                                <w:sz w:val="17"/>
                                <w:szCs w:val="17"/>
                              </w:rPr>
                              <w:t xml:space="preserve">). Girls can wear any type of skirt (like a poodle skirt). Please do not go out and purchase anything. Be creative and use whatever you have at home!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58.8pt;margin-top:127.8pt;width:269.8pt;height:61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" fillcolor="white [3201]" strokecolor="black [3200]" strokeweight="2pt">
                <v:textbox inset="0,0,0,0">
                  <w:txbxContent>
                    <w:p w:rsidR="00BB152F" w:rsidRDefault="00BC0D37" w:rsidP="00EA24B8">
                      <w:pPr>
                        <w:pStyle w:val="Heading1"/>
                        <w:rPr>
                          <w:color w:val="auto"/>
                        </w:rPr>
                      </w:pPr>
                      <w:r w:rsidRPr="000E6D48">
                        <w:rPr>
                          <w:color w:val="auto"/>
                        </w:rPr>
                        <w:t>Homework</w:t>
                      </w:r>
                    </w:p>
                    <w:p w:rsidR="007D56E9" w:rsidRPr="007D56E9" w:rsidRDefault="007D56E9" w:rsidP="007D56E9"/>
                    <w:p w:rsidR="001B2CF8" w:rsidRDefault="001B2CF8" w:rsidP="001B2CF8">
                      <w:pPr>
                        <w:pStyle w:val="ListParagraph"/>
                        <w:numPr>
                          <w:ilvl w:val="0"/>
                          <w:numId w:val="26"/>
                        </w:numPr>
                      </w:pPr>
                      <w:r>
                        <w:t>Homework will begin 2</w:t>
                      </w:r>
                      <w:r w:rsidR="00D408A7">
                        <w:t>7</w:t>
                      </w:r>
                      <w:r w:rsidRPr="001B2CF8">
                        <w:rPr>
                          <w:vertAlign w:val="superscript"/>
                        </w:rPr>
                        <w:t>th</w:t>
                      </w:r>
                      <w:r>
                        <w:t xml:space="preserve">   </w:t>
                      </w:r>
                    </w:p>
                    <w:p w:rsidR="00BC0D37" w:rsidRPr="000E6D48" w:rsidRDefault="00D408A7" w:rsidP="001B2CF8">
                      <w:pPr>
                        <w:pStyle w:val="ListParagraph"/>
                        <w:numPr>
                          <w:ilvl w:val="0"/>
                          <w:numId w:val="26"/>
                        </w:numPr>
                      </w:pPr>
                      <w:r>
                        <w:t>Due Friday, October 31</w:t>
                      </w:r>
                      <w:r w:rsidRPr="00D408A7">
                        <w:rPr>
                          <w:vertAlign w:val="superscript"/>
                        </w:rPr>
                        <w:t>st</w:t>
                      </w:r>
                      <w:r>
                        <w:t xml:space="preserve"> </w:t>
                      </w:r>
                      <w:r w:rsidR="001B2CF8">
                        <w:t xml:space="preserve"> </w:t>
                      </w:r>
                      <w:r w:rsidR="00DA5B28">
                        <w:t xml:space="preserve"> </w:t>
                      </w:r>
                      <w:r w:rsidR="003542C9">
                        <w:t xml:space="preserve"> </w:t>
                      </w:r>
                    </w:p>
                    <w:p w:rsidR="00143ECD" w:rsidRDefault="00143ECD" w:rsidP="00EA24B8">
                      <w:pPr>
                        <w:pStyle w:val="Heading1"/>
                        <w:rPr>
                          <w:color w:val="auto"/>
                        </w:rPr>
                      </w:pPr>
                    </w:p>
                    <w:p w:rsidR="00BB152F" w:rsidRPr="000E6D48" w:rsidRDefault="000E6D48" w:rsidP="00EA24B8">
                      <w:pPr>
                        <w:pStyle w:val="Heading1"/>
                        <w:rPr>
                          <w:color w:val="auto"/>
                        </w:rPr>
                      </w:pPr>
                      <w:r>
                        <w:rPr>
                          <w:color w:val="auto"/>
                        </w:rPr>
                        <w:t>Classroom Website</w:t>
                      </w:r>
                    </w:p>
                    <w:p w:rsidR="00C312B9" w:rsidRPr="005C3E29" w:rsidRDefault="00C312B9" w:rsidP="00C312B9">
                      <w:pPr>
                        <w:numPr>
                          <w:ilvl w:val="0"/>
                          <w:numId w:val="16"/>
                        </w:numPr>
                        <w:rPr>
                          <w:sz w:val="20"/>
                        </w:rPr>
                      </w:pPr>
                      <w:r w:rsidRPr="005C3E29">
                        <w:rPr>
                          <w:sz w:val="20"/>
                        </w:rPr>
                        <w:t xml:space="preserve">Our classroom website is up and running! Please check our weekly newsletters, homework, pictures inside our classroom, and fun video resources. Our new classroom website is </w:t>
                      </w:r>
                      <w:hyperlink r:id="rId12" w:history="1">
                        <w:r w:rsidRPr="005C3E29">
                          <w:rPr>
                            <w:rStyle w:val="Hyperlink"/>
                            <w:sz w:val="22"/>
                          </w:rPr>
                          <w:t>https://ozststephens.wixsite.com/mysite</w:t>
                        </w:r>
                      </w:hyperlink>
                      <w:r w:rsidRPr="005C3E29">
                        <w:rPr>
                          <w:sz w:val="22"/>
                        </w:rPr>
                        <w:t xml:space="preserve"> </w:t>
                      </w:r>
                    </w:p>
                    <w:p w:rsidR="007D56E9" w:rsidRPr="00C659F7" w:rsidRDefault="00C312B9" w:rsidP="00C312B9">
                      <w:pPr>
                        <w:numPr>
                          <w:ilvl w:val="0"/>
                          <w:numId w:val="16"/>
                        </w:numPr>
                        <w:rPr>
                          <w:b/>
                          <w:sz w:val="32"/>
                        </w:rPr>
                      </w:pPr>
                      <w:r w:rsidRPr="005C3E29">
                        <w:rPr>
                          <w:sz w:val="20"/>
                        </w:rPr>
                        <w:t xml:space="preserve">Our access code for the pictures is: (click on the tab marked </w:t>
                      </w:r>
                      <w:r w:rsidRPr="005C3E29">
                        <w:rPr>
                          <w:sz w:val="20"/>
                          <w:u w:val="single"/>
                        </w:rPr>
                        <w:t>“Inside our classroom”</w:t>
                      </w:r>
                      <w:r w:rsidRPr="005C3E29">
                        <w:rPr>
                          <w:sz w:val="20"/>
                        </w:rPr>
                        <w:t xml:space="preserve">)  </w:t>
                      </w:r>
                    </w:p>
                    <w:p w:rsidR="0027736D" w:rsidRDefault="0027736D" w:rsidP="0027736D">
                      <w:pPr>
                        <w:rPr>
                          <w:b/>
                          <w:sz w:val="36"/>
                        </w:rPr>
                      </w:pPr>
                      <w:bookmarkStart w:id="1" w:name="_GoBack"/>
                      <w:bookmarkEnd w:id="1"/>
                    </w:p>
                    <w:p w:rsidR="009D7C32" w:rsidRPr="00233BA3" w:rsidRDefault="001B2CF8" w:rsidP="0027736D">
                      <w:pPr>
                        <w:rPr>
                          <w:b/>
                          <w:sz w:val="40"/>
                        </w:rPr>
                      </w:pPr>
                      <w:r>
                        <w:rPr>
                          <w:b/>
                          <w:sz w:val="40"/>
                        </w:rPr>
                        <w:t xml:space="preserve">Halloween/ </w:t>
                      </w:r>
                      <w:r w:rsidR="001B7A04">
                        <w:rPr>
                          <w:b/>
                          <w:sz w:val="40"/>
                        </w:rPr>
                        <w:t>Parent-Teacher Conferences</w:t>
                      </w:r>
                      <w:r w:rsidR="00B444CD">
                        <w:rPr>
                          <w:b/>
                          <w:sz w:val="40"/>
                        </w:rPr>
                        <w:t>/50</w:t>
                      </w:r>
                      <w:r w:rsidR="00B444CD" w:rsidRPr="00B444CD">
                        <w:rPr>
                          <w:b/>
                          <w:sz w:val="40"/>
                          <w:vertAlign w:val="superscript"/>
                        </w:rPr>
                        <w:t>th</w:t>
                      </w:r>
                      <w:r w:rsidR="00B444CD">
                        <w:rPr>
                          <w:b/>
                          <w:sz w:val="40"/>
                        </w:rPr>
                        <w:t xml:space="preserve"> day of school</w:t>
                      </w:r>
                    </w:p>
                    <w:p w:rsidR="00D408A7" w:rsidRPr="001B7A04" w:rsidRDefault="00D408A7" w:rsidP="00D408A7">
                      <w:pPr>
                        <w:pStyle w:val="ListParagraph"/>
                        <w:numPr>
                          <w:ilvl w:val="0"/>
                          <w:numId w:val="28"/>
                        </w:numPr>
                        <w:rPr>
                          <w:b/>
                          <w:sz w:val="17"/>
                          <w:szCs w:val="17"/>
                          <w:u w:val="single"/>
                        </w:rPr>
                      </w:pPr>
                      <w:r w:rsidRPr="001B7A04">
                        <w:rPr>
                          <w:sz w:val="17"/>
                          <w:szCs w:val="17"/>
                        </w:rPr>
                        <w:t>Our Halloween party will be this upcoming</w:t>
                      </w:r>
                      <w:r w:rsidRPr="001B7A04">
                        <w:rPr>
                          <w:b/>
                          <w:sz w:val="17"/>
                          <w:szCs w:val="17"/>
                          <w:u w:val="single"/>
                        </w:rPr>
                        <w:t xml:space="preserve"> Friday, October 31st. </w:t>
                      </w:r>
                    </w:p>
                    <w:p w:rsidR="00D408A7" w:rsidRPr="001B7A04" w:rsidRDefault="00D408A7" w:rsidP="00D408A7">
                      <w:pPr>
                        <w:pStyle w:val="ListParagraph"/>
                        <w:rPr>
                          <w:sz w:val="17"/>
                          <w:szCs w:val="17"/>
                        </w:rPr>
                      </w:pPr>
                      <w:r w:rsidRPr="001B7A04">
                        <w:rPr>
                          <w:sz w:val="17"/>
                          <w:szCs w:val="17"/>
                        </w:rPr>
                        <w:t xml:space="preserve">We will be attending Mass in the morning, please have your child come to school in their uniform. Our sweeties will change into their costumes when we return from Mass. For their costumes please nothing scary or witch related.  Please do not send any masks.  If your child does not want to wear a costume for that day, they are welcome to come in their jeans and Halloween shirt instead. Please have your sweetie bring a bag to collect their sugary treats! Our Halloween Parade will be at 10:00 am. You are welcome to join us on our walk during the parade! </w:t>
                      </w:r>
                    </w:p>
                    <w:p w:rsidR="001B7A04" w:rsidRPr="001B7A04" w:rsidRDefault="001B7A04" w:rsidP="001B7A04">
                      <w:pPr>
                        <w:pStyle w:val="ListParagraph"/>
                        <w:numPr>
                          <w:ilvl w:val="0"/>
                          <w:numId w:val="28"/>
                        </w:numPr>
                        <w:rPr>
                          <w:b/>
                          <w:sz w:val="17"/>
                          <w:szCs w:val="17"/>
                          <w:u w:val="single"/>
                        </w:rPr>
                      </w:pPr>
                      <w:r w:rsidRPr="001B7A04">
                        <w:rPr>
                          <w:sz w:val="17"/>
                          <w:szCs w:val="17"/>
                        </w:rPr>
                        <w:t xml:space="preserve">Next </w:t>
                      </w:r>
                      <w:r w:rsidRPr="001B7A04">
                        <w:rPr>
                          <w:b/>
                          <w:sz w:val="17"/>
                          <w:szCs w:val="17"/>
                          <w:u w:val="single"/>
                        </w:rPr>
                        <w:t>Thursday - November 6</w:t>
                      </w:r>
                      <w:r w:rsidRPr="001B7A04">
                        <w:rPr>
                          <w:b/>
                          <w:sz w:val="17"/>
                          <w:szCs w:val="17"/>
                          <w:u w:val="single"/>
                          <w:vertAlign w:val="superscript"/>
                        </w:rPr>
                        <w:t>th</w:t>
                      </w:r>
                      <w:r w:rsidRPr="001B7A04">
                        <w:rPr>
                          <w:sz w:val="17"/>
                          <w:szCs w:val="17"/>
                        </w:rPr>
                        <w:t>, will be our Parent/Teacher Conferences. We will have half a day that day. Students will be released by 12 noon, and conferences will begin at 1:15 pm.  If you are unable to attend conferences for that day, please let me know and I am happy to set up a conference with you before or after school on another day. I look forward to seeing you soon!</w:t>
                      </w:r>
                    </w:p>
                    <w:p w:rsidR="00B444CD" w:rsidRPr="001B7A04" w:rsidRDefault="00B444CD" w:rsidP="001B7A04">
                      <w:pPr>
                        <w:pStyle w:val="ListParagraph"/>
                        <w:numPr>
                          <w:ilvl w:val="0"/>
                          <w:numId w:val="28"/>
                        </w:numPr>
                        <w:rPr>
                          <w:b/>
                          <w:sz w:val="17"/>
                          <w:szCs w:val="17"/>
                          <w:u w:val="single"/>
                        </w:rPr>
                      </w:pPr>
                      <w:r w:rsidRPr="001B7A04">
                        <w:rPr>
                          <w:sz w:val="17"/>
                          <w:szCs w:val="17"/>
                        </w:rPr>
                        <w:t xml:space="preserve">On </w:t>
                      </w:r>
                      <w:r w:rsidRPr="001B7A04">
                        <w:rPr>
                          <w:b/>
                          <w:sz w:val="17"/>
                          <w:szCs w:val="17"/>
                          <w:u w:val="single"/>
                        </w:rPr>
                        <w:t xml:space="preserve">Tuesday, November </w:t>
                      </w:r>
                      <w:r w:rsidR="009C3745" w:rsidRPr="001B7A04">
                        <w:rPr>
                          <w:b/>
                          <w:sz w:val="17"/>
                          <w:szCs w:val="17"/>
                          <w:u w:val="single"/>
                        </w:rPr>
                        <w:t>4</w:t>
                      </w:r>
                      <w:r w:rsidR="009C3745" w:rsidRPr="001B7A04">
                        <w:rPr>
                          <w:b/>
                          <w:sz w:val="17"/>
                          <w:szCs w:val="17"/>
                          <w:u w:val="single"/>
                          <w:vertAlign w:val="superscript"/>
                        </w:rPr>
                        <w:t>th</w:t>
                      </w:r>
                      <w:r w:rsidRPr="001B7A04">
                        <w:rPr>
                          <w:b/>
                          <w:sz w:val="17"/>
                          <w:szCs w:val="17"/>
                          <w:u w:val="single"/>
                        </w:rPr>
                        <w:t xml:space="preserve"> </w:t>
                      </w:r>
                      <w:r w:rsidRPr="001B7A04">
                        <w:rPr>
                          <w:sz w:val="17"/>
                          <w:szCs w:val="17"/>
                        </w:rPr>
                        <w:t xml:space="preserve">we will be celebrating our 50th Day of School! We will celebrate by having a “dress-up like the 50’s” day. Boys can wear a white t-shirt and jeans (and a jacket if we want to feel like the </w:t>
                      </w:r>
                      <w:proofErr w:type="spellStart"/>
                      <w:proofErr w:type="gramStart"/>
                      <w:r w:rsidRPr="001B7A04">
                        <w:rPr>
                          <w:sz w:val="17"/>
                          <w:szCs w:val="17"/>
                        </w:rPr>
                        <w:t>Fonz</w:t>
                      </w:r>
                      <w:proofErr w:type="spellEnd"/>
                      <w:r w:rsidRPr="001B7A04">
                        <w:rPr>
                          <w:sz w:val="17"/>
                          <w:szCs w:val="17"/>
                        </w:rPr>
                        <w:t xml:space="preserve"> </w:t>
                      </w:r>
                      <w:proofErr w:type="gramEnd"/>
                      <w:r w:rsidRPr="001B7A04">
                        <w:rPr>
                          <w:sz w:val="17"/>
                          <w:szCs w:val="17"/>
                        </w:rPr>
                        <w:sym w:font="Wingdings" w:char="F04A"/>
                      </w:r>
                      <w:r w:rsidRPr="001B7A04">
                        <w:rPr>
                          <w:sz w:val="17"/>
                          <w:szCs w:val="17"/>
                        </w:rPr>
                        <w:t xml:space="preserve">). Girls can wear any type of skirt (like a poodle skirt). Please do not go out and purchase anything. Be creative and use whatever you have at home! </w:t>
                      </w:r>
                    </w:p>
                  </w:txbxContent>
                </v:textbox>
                <w10:wrap anchorx="page" anchory="page"/>
              </v:shape>
            </w:pict>
          </mc:Fallback>
        </mc:AlternateContent>
      </w:r>
      <w:r w:rsidR="00EB0428">
        <w:rPr>
          <w:noProof/>
        </w:rPr>
        <mc:AlternateContent>
          <mc:Choice Requires="wps">
            <w:drawing>
              <wp:anchor distT="0" distB="0" distL="114300" distR="114300" simplePos="0" relativeHeight="251669504" behindDoc="0" locked="0" layoutInCell="1" allowOverlap="1" wp14:anchorId="480A8BA6" wp14:editId="579C3AF1">
                <wp:simplePos x="0" y="0"/>
                <wp:positionH relativeFrom="page">
                  <wp:posOffset>4410075</wp:posOffset>
                </wp:positionH>
                <wp:positionV relativeFrom="page">
                  <wp:posOffset>1619250</wp:posOffset>
                </wp:positionV>
                <wp:extent cx="2559050" cy="2714625"/>
                <wp:effectExtent l="0" t="0" r="12700" b="28575"/>
                <wp:wrapNone/>
                <wp:docPr id="30"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7146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Thursday, October 30th- Jean Day $1 donation</w:t>
                            </w:r>
                          </w:p>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Friday, October 31st – Halloween Parade/Party with buddies</w:t>
                            </w:r>
                          </w:p>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Monday, November 3rd- Field Trip Slips and payments due</w:t>
                            </w:r>
                          </w:p>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Tuesday, November 4th – 50th day of school!</w:t>
                            </w:r>
                          </w:p>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Thursday, November 6th- Dismissal at noon/Parent Teacher Conferences</w:t>
                            </w:r>
                          </w:p>
                          <w:p w:rsidR="00D9700D" w:rsidRPr="00D408A7" w:rsidRDefault="00B3226F" w:rsidP="00B3226F">
                            <w:pPr>
                              <w:pStyle w:val="ListParagraph"/>
                              <w:numPr>
                                <w:ilvl w:val="0"/>
                                <w:numId w:val="19"/>
                              </w:numPr>
                              <w:spacing w:line="276" w:lineRule="auto"/>
                              <w:rPr>
                                <w:b/>
                                <w:sz w:val="18"/>
                                <w:szCs w:val="16"/>
                              </w:rPr>
                            </w:pPr>
                            <w:r w:rsidRPr="00D408A7">
                              <w:rPr>
                                <w:b/>
                                <w:sz w:val="18"/>
                                <w:szCs w:val="16"/>
                                <w:u w:val="single"/>
                              </w:rPr>
                              <w:t>Friday, November 7th- No School</w:t>
                            </w:r>
                          </w:p>
                          <w:p w:rsidR="007B680C" w:rsidRPr="00A00DE3" w:rsidRDefault="007B680C" w:rsidP="00E16D05">
                            <w:pPr>
                              <w:pStyle w:val="ListParagraph"/>
                              <w:ind w:left="360"/>
                              <w:rPr>
                                <w:b/>
                                <w:szCs w:val="32"/>
                              </w:rPr>
                            </w:pP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28" type="#_x0000_t202" style="position:absolute;margin-left:347.25pt;margin-top:127.5pt;width:201.5pt;height:21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" fillcolor="white [3201]" strokecolor="black [3200]" strokeweight="2pt">
                <v:textbox inset="0,0,0,0">
                  <w:txbxContent>
                    <w:p w:rsidR="00047F48" w:rsidRDefault="00FE3D60" w:rsidP="00047F48">
                      <w:pPr>
                        <w:pStyle w:val="Heading1"/>
                        <w:rPr>
                          <w:color w:val="auto"/>
                        </w:rPr>
                      </w:pPr>
                      <w:r w:rsidRPr="00047F48">
                        <w:rPr>
                          <w:color w:val="auto"/>
                        </w:rPr>
                        <w:t>Upcoming Events</w:t>
                      </w:r>
                    </w:p>
                    <w:p w:rsidR="00E06EFC" w:rsidRPr="00E06EFC" w:rsidRDefault="00E06EFC" w:rsidP="00E06EFC"/>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Thursday, October 30th- Jean Day $1 donation</w:t>
                      </w:r>
                    </w:p>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Friday, October 31st – Halloween Parade/Party with buddies</w:t>
                      </w:r>
                    </w:p>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Monday, November 3rd- Field Trip Slips and payments due</w:t>
                      </w:r>
                    </w:p>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Tuesday, November 4th – 50th day of school!</w:t>
                      </w:r>
                    </w:p>
                    <w:p w:rsidR="00B3226F" w:rsidRPr="00D408A7" w:rsidRDefault="00B3226F" w:rsidP="00B3226F">
                      <w:pPr>
                        <w:pStyle w:val="ListParagraph"/>
                        <w:numPr>
                          <w:ilvl w:val="0"/>
                          <w:numId w:val="19"/>
                        </w:numPr>
                        <w:spacing w:line="276" w:lineRule="auto"/>
                        <w:rPr>
                          <w:b/>
                          <w:sz w:val="18"/>
                          <w:szCs w:val="16"/>
                          <w:u w:val="single"/>
                        </w:rPr>
                      </w:pPr>
                      <w:r w:rsidRPr="00D408A7">
                        <w:rPr>
                          <w:b/>
                          <w:sz w:val="18"/>
                          <w:szCs w:val="16"/>
                          <w:u w:val="single"/>
                        </w:rPr>
                        <w:t>Thursday, November 6th- Dismissal at noon/Parent Teacher Conferences</w:t>
                      </w:r>
                    </w:p>
                    <w:p w:rsidR="00D9700D" w:rsidRPr="00D408A7" w:rsidRDefault="00B3226F" w:rsidP="00B3226F">
                      <w:pPr>
                        <w:pStyle w:val="ListParagraph"/>
                        <w:numPr>
                          <w:ilvl w:val="0"/>
                          <w:numId w:val="19"/>
                        </w:numPr>
                        <w:spacing w:line="276" w:lineRule="auto"/>
                        <w:rPr>
                          <w:b/>
                          <w:sz w:val="18"/>
                          <w:szCs w:val="16"/>
                        </w:rPr>
                      </w:pPr>
                      <w:r w:rsidRPr="00D408A7">
                        <w:rPr>
                          <w:b/>
                          <w:sz w:val="18"/>
                          <w:szCs w:val="16"/>
                          <w:u w:val="single"/>
                        </w:rPr>
                        <w:t>Friday, November 7th- No School</w:t>
                      </w:r>
                    </w:p>
                    <w:p w:rsidR="007B680C" w:rsidRPr="00A00DE3" w:rsidRDefault="007B680C" w:rsidP="00E16D05">
                      <w:pPr>
                        <w:pStyle w:val="ListParagraph"/>
                        <w:ind w:left="360"/>
                        <w:rPr>
                          <w:b/>
                          <w:szCs w:val="32"/>
                        </w:rPr>
                      </w:pPr>
                    </w:p>
                    <w:p w:rsidR="00A00DE3" w:rsidRPr="00E06EFC" w:rsidRDefault="00A00DE3" w:rsidP="00A00DE3">
                      <w:pPr>
                        <w:spacing w:after="40" w:line="276" w:lineRule="auto"/>
                        <w:ind w:left="360"/>
                        <w:rPr>
                          <w:b/>
                          <w:szCs w:val="32"/>
                        </w:rPr>
                      </w:pPr>
                    </w:p>
                    <w:p w:rsidR="00994ED8" w:rsidRPr="00B32C22" w:rsidRDefault="00994ED8" w:rsidP="00994ED8">
                      <w:pPr>
                        <w:spacing w:after="40"/>
                        <w:ind w:left="787"/>
                        <w:rPr>
                          <w:b/>
                          <w:sz w:val="28"/>
                          <w:szCs w:val="32"/>
                        </w:rPr>
                      </w:pPr>
                    </w:p>
                    <w:p w:rsidR="00FE3D60" w:rsidRPr="00994ED8" w:rsidRDefault="00FE3D60" w:rsidP="00994ED8">
                      <w:pPr>
                        <w:spacing w:after="40"/>
                        <w:rPr>
                          <w:sz w:val="32"/>
                          <w:szCs w:val="32"/>
                        </w:rPr>
                      </w:pPr>
                    </w:p>
                  </w:txbxContent>
                </v:textbox>
                <w10:wrap anchorx="page" anchory="page"/>
              </v:shape>
            </w:pict>
          </mc:Fallback>
        </mc:AlternateContent>
      </w:r>
      <w:r w:rsidR="00EB0428">
        <w:rPr>
          <w:noProof/>
        </w:rPr>
        <mc:AlternateContent>
          <mc:Choice Requires="wps">
            <w:drawing>
              <wp:anchor distT="0" distB="0" distL="114300" distR="114300" simplePos="0" relativeHeight="251664384" behindDoc="0" locked="0" layoutInCell="1" allowOverlap="1" wp14:anchorId="1F8E0F03" wp14:editId="27E2A94D">
                <wp:simplePos x="0" y="0"/>
                <wp:positionH relativeFrom="page">
                  <wp:posOffset>5953125</wp:posOffset>
                </wp:positionH>
                <wp:positionV relativeFrom="page">
                  <wp:posOffset>714375</wp:posOffset>
                </wp:positionV>
                <wp:extent cx="1130300" cy="485775"/>
                <wp:effectExtent l="0" t="0" r="12700" b="28575"/>
                <wp:wrapNone/>
                <wp:docPr id="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857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D60" w:rsidRPr="00EB0428" w:rsidRDefault="005B713E" w:rsidP="00EB0428">
                            <w:pPr>
                              <w:pStyle w:val="VolumeandIssue"/>
                              <w:jc w:val="center"/>
                              <w:rPr>
                                <w:color w:val="000000" w:themeColor="text1"/>
                                <w:sz w:val="28"/>
                              </w:rPr>
                            </w:pPr>
                            <w:r>
                              <w:rPr>
                                <w:color w:val="000000" w:themeColor="text1"/>
                                <w:sz w:val="28"/>
                              </w:rPr>
                              <w:t xml:space="preserve">October </w:t>
                            </w:r>
                            <w:r w:rsidR="00D408A7">
                              <w:rPr>
                                <w:color w:val="000000" w:themeColor="text1"/>
                                <w:sz w:val="28"/>
                              </w:rPr>
                              <w:t>27</w:t>
                            </w:r>
                            <w:r w:rsidRPr="005B713E">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9" type="#_x0000_t202" style="position:absolute;margin-left:468.75pt;margin-top:56.25pt;width:89pt;height:38.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" fillcolor="white [3201]" strokecolor="black [3200]" strokeweight="2pt">
                <v:textbox inset="0,0,0,0">
                  <w:txbxContent>
                    <w:p w:rsidR="00FE3D60" w:rsidRPr="00EB0428" w:rsidRDefault="005B713E" w:rsidP="00EB0428">
                      <w:pPr>
                        <w:pStyle w:val="VolumeandIssue"/>
                        <w:jc w:val="center"/>
                        <w:rPr>
                          <w:color w:val="000000" w:themeColor="text1"/>
                          <w:sz w:val="28"/>
                        </w:rPr>
                      </w:pPr>
                      <w:r>
                        <w:rPr>
                          <w:color w:val="000000" w:themeColor="text1"/>
                          <w:sz w:val="28"/>
                        </w:rPr>
                        <w:t xml:space="preserve">October </w:t>
                      </w:r>
                      <w:r w:rsidR="00D408A7">
                        <w:rPr>
                          <w:color w:val="000000" w:themeColor="text1"/>
                          <w:sz w:val="28"/>
                        </w:rPr>
                        <w:t>27</w:t>
                      </w:r>
                      <w:r w:rsidRPr="005B713E">
                        <w:rPr>
                          <w:color w:val="000000" w:themeColor="text1"/>
                          <w:sz w:val="28"/>
                          <w:vertAlign w:val="superscript"/>
                        </w:rPr>
                        <w:t>th</w:t>
                      </w:r>
                      <w:r w:rsidR="009314D4">
                        <w:rPr>
                          <w:color w:val="000000" w:themeColor="text1"/>
                          <w:sz w:val="28"/>
                        </w:rPr>
                        <w:t>, 2025</w:t>
                      </w:r>
                    </w:p>
                    <w:p w:rsidR="00FE3D60" w:rsidRPr="00EB0428" w:rsidRDefault="00BE4BFC" w:rsidP="00DD2A08">
                      <w:pPr>
                        <w:pStyle w:val="VolumeandIssue"/>
                        <w:jc w:val="left"/>
                        <w:rPr>
                          <w:color w:val="F79646"/>
                          <w:sz w:val="20"/>
                        </w:rPr>
                      </w:pPr>
                      <w:r w:rsidRPr="00EB0428">
                        <w:rPr>
                          <w:color w:val="F79646"/>
                          <w:sz w:val="20"/>
                        </w:rPr>
                        <w:t xml:space="preserve"> </w:t>
                      </w:r>
                    </w:p>
                  </w:txbxContent>
                </v:textbox>
                <w10:wrap anchorx="page" anchory="page"/>
              </v:shape>
            </w:pict>
          </mc:Fallback>
        </mc:AlternateContent>
      </w:r>
      <w:r w:rsidR="008C3BC3">
        <w:rPr>
          <w:noProof/>
        </w:rPr>
        <mc:AlternateContent>
          <mc:Choice Requires="wps">
            <w:drawing>
              <wp:anchor distT="0" distB="0" distL="114300" distR="114300" simplePos="0" relativeHeight="251644928" behindDoc="0" locked="0" layoutInCell="1" allowOverlap="1" wp14:anchorId="4AD394DA" wp14:editId="3202455D">
                <wp:simplePos x="0" y="0"/>
                <wp:positionH relativeFrom="page">
                  <wp:posOffset>452120</wp:posOffset>
                </wp:positionH>
                <wp:positionV relativeFrom="page">
                  <wp:posOffset>681990</wp:posOffset>
                </wp:positionV>
                <wp:extent cx="6635750" cy="862330"/>
                <wp:effectExtent l="0" t="0" r="12700" b="1397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86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35.6pt;margin-top:53.7pt;width:522.5pt;height:67.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" filled="f" stroked="f" strokecolor="white">
                <v:textbox inset="0,0,0,0">
                  <w:txbxContent>
                    <w:p w:rsidR="00FE3D60" w:rsidRPr="000E6D48" w:rsidRDefault="001E0D55" w:rsidP="00236FD0">
                      <w:pPr>
                        <w:pStyle w:val="Masthead"/>
                        <w:rPr>
                          <w:color w:val="auto"/>
                          <w:sz w:val="36"/>
                          <w:szCs w:val="36"/>
                        </w:rPr>
                      </w:pPr>
                      <w:r w:rsidRPr="000E6D48">
                        <w:rPr>
                          <w:color w:val="auto"/>
                          <w:sz w:val="36"/>
                          <w:szCs w:val="36"/>
                        </w:rPr>
                        <w:t>Miss. Oziem’s Classroom</w:t>
                      </w:r>
                      <w:r w:rsidR="00FE3D60" w:rsidRPr="000E6D48">
                        <w:rPr>
                          <w:color w:val="auto"/>
                          <w:sz w:val="36"/>
                          <w:szCs w:val="36"/>
                        </w:rPr>
                        <w:t xml:space="preserve"> Newsletter</w:t>
                      </w:r>
                    </w:p>
                    <w:p w:rsidR="00FE3D60" w:rsidRPr="00BC0D37" w:rsidRDefault="00DD2A08" w:rsidP="00236FD0">
                      <w:pPr>
                        <w:pStyle w:val="Masthead"/>
                        <w:rPr>
                          <w:color w:val="000000" w:themeColor="text1"/>
                          <w:sz w:val="40"/>
                          <w:szCs w:val="40"/>
                        </w:rPr>
                      </w:pPr>
                      <w:proofErr w:type="spellStart"/>
                      <w:r w:rsidRPr="000E6D48">
                        <w:rPr>
                          <w:color w:val="auto"/>
                          <w:sz w:val="40"/>
                          <w:szCs w:val="40"/>
                        </w:rPr>
                        <w:t>HOziem@ststephennb.education</w:t>
                      </w:r>
                      <w:proofErr w:type="spellEnd"/>
                      <w:r w:rsidR="00FE3D60" w:rsidRPr="000E6D48">
                        <w:rPr>
                          <w:color w:val="auto"/>
                          <w:sz w:val="40"/>
                          <w:szCs w:val="40"/>
                        </w:rPr>
                        <w:t xml:space="preserve"> </w:t>
                      </w:r>
                    </w:p>
                  </w:txbxContent>
                </v:textbox>
                <w10:wrap anchorx="page" anchory="page"/>
              </v:shape>
            </w:pict>
          </mc:Fallback>
        </mc:AlternateContent>
      </w:r>
      <w:r w:rsidR="00855382">
        <w:rPr>
          <w:noProof/>
        </w:rPr>
        <mc:AlternateContent>
          <mc:Choice Requires="wps">
            <w:drawing>
              <wp:anchor distT="0" distB="0" distL="114300" distR="114300" simplePos="0" relativeHeight="251648000" behindDoc="0" locked="0" layoutInCell="1" allowOverlap="1" wp14:anchorId="1C2BD648" wp14:editId="58C8454C">
                <wp:simplePos x="0" y="0"/>
                <wp:positionH relativeFrom="page">
                  <wp:posOffset>2540000</wp:posOffset>
                </wp:positionH>
                <wp:positionV relativeFrom="page">
                  <wp:posOffset>3149600</wp:posOffset>
                </wp:positionV>
                <wp:extent cx="91440" cy="91440"/>
                <wp:effectExtent l="0" t="0" r="0" b="0"/>
                <wp:wrapNone/>
                <wp:docPr id="21"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1" type="#_x0000_t202" style="position:absolute;margin-left:200pt;margin-top:24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DBH88WxAgAAuwUAAA4A&#10;AAAAAAAAAAAAAAAALgIAAGRycy9lMm9Eb2MueG1sUEsBAi0AFAAGAAgAAAAhANp5VT/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9024" behindDoc="0" locked="0" layoutInCell="1" allowOverlap="1" wp14:anchorId="161756D8" wp14:editId="186B54F8">
                <wp:simplePos x="0" y="0"/>
                <wp:positionH relativeFrom="page">
                  <wp:posOffset>2529840</wp:posOffset>
                </wp:positionH>
                <wp:positionV relativeFrom="page">
                  <wp:posOffset>6601460</wp:posOffset>
                </wp:positionV>
                <wp:extent cx="91440" cy="91440"/>
                <wp:effectExtent l="0" t="635" r="0" b="3175"/>
                <wp:wrapNone/>
                <wp:docPr id="20"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2" type="#_x0000_t202" style="position:absolute;margin-left:199.2pt;margin-top:51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Ea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c4gfII2kOP7tjBoGt5QDGB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ZD49go2s70G+&#10;SoLAQIowAcFopfqB0QjTJMf6+44qhlH3QcATABczGWoyNpNBRQWhOTYYeXNl/IjaDYpvW0D2j0zI&#10;K3gmDXcitu/JZwEM7AImhOPyOM3sCDpdO6+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Gn5xGrECAAC7BQAA&#10;DgAAAAAAAAAAAAAAAAAuAgAAZHJzL2Uyb0RvYy54bWxQSwECLQAUAAYACAAAACEAUDGbx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46976" behindDoc="0" locked="0" layoutInCell="1" allowOverlap="1" wp14:anchorId="68A75FEB" wp14:editId="7817B28E">
                <wp:simplePos x="0" y="0"/>
                <wp:positionH relativeFrom="page">
                  <wp:posOffset>905510</wp:posOffset>
                </wp:positionH>
                <wp:positionV relativeFrom="page">
                  <wp:posOffset>522605</wp:posOffset>
                </wp:positionV>
                <wp:extent cx="5937250" cy="1008380"/>
                <wp:effectExtent l="635" t="0" r="0" b="2540"/>
                <wp:wrapNone/>
                <wp:docPr id="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0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71.3pt;margin-top:41.15pt;width:467.5pt;height:79.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zp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65408" behindDoc="0" locked="0" layoutInCell="1" allowOverlap="1" wp14:anchorId="5BCFFC4F" wp14:editId="550F4E72">
                <wp:simplePos x="0" y="0"/>
                <wp:positionH relativeFrom="page">
                  <wp:posOffset>3878580</wp:posOffset>
                </wp:positionH>
                <wp:positionV relativeFrom="page">
                  <wp:posOffset>3886200</wp:posOffset>
                </wp:positionV>
                <wp:extent cx="3093720" cy="177165"/>
                <wp:effectExtent l="1905" t="0" r="0" b="3810"/>
                <wp:wrapNone/>
                <wp:docPr id="1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Pr="00AE3816" w:rsidRDefault="00FE3D60" w:rsidP="00AE381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34" type="#_x0000_t202" style="position:absolute;margin-left:305.4pt;margin-top:306pt;width:243.6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rq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" filled="f" stroked="f">
                <v:textbox style="mso-fit-shape-to-text:t" inset="0,0,0,0">
                  <w:txbxContent>
                    <w:p w:rsidR="00FE3D60" w:rsidRPr="00AE3816" w:rsidRDefault="00FE3D60" w:rsidP="00AE3816"/>
                  </w:txbxContent>
                </v:textbox>
                <w10:wrap anchorx="page" anchory="page"/>
              </v:shape>
            </w:pict>
          </mc:Fallback>
        </mc:AlternateContent>
      </w:r>
      <w:r w:rsidR="00855382">
        <w:rPr>
          <w:noProof/>
        </w:rPr>
        <mc:AlternateContent>
          <mc:Choice Requires="wps">
            <w:drawing>
              <wp:anchor distT="0" distB="0" distL="114300" distR="114300" simplePos="0" relativeHeight="251650048" behindDoc="0" locked="0" layoutInCell="1" allowOverlap="1" wp14:anchorId="47414CE5" wp14:editId="2F2FD318">
                <wp:simplePos x="0" y="0"/>
                <wp:positionH relativeFrom="page">
                  <wp:posOffset>2540000</wp:posOffset>
                </wp:positionH>
                <wp:positionV relativeFrom="page">
                  <wp:posOffset>1231900</wp:posOffset>
                </wp:positionV>
                <wp:extent cx="91440" cy="91440"/>
                <wp:effectExtent l="0" t="3175" r="0" b="635"/>
                <wp:wrapNone/>
                <wp:docPr id="14"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5" type="#_x0000_t202" style="position:absolute;margin-left:200pt;margin-top:97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1072" behindDoc="0" locked="0" layoutInCell="1" allowOverlap="1" wp14:anchorId="58C21AC1" wp14:editId="2989528E">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6" type="#_x0000_t202" style="position:absolute;margin-left:201pt;margin-top:351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J6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2096" behindDoc="0" locked="0" layoutInCell="1" allowOverlap="1" wp14:anchorId="1430CF68" wp14:editId="2F9176A4">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7" type="#_x0000_t202" style="position:absolute;margin-left:201pt;margin-top:604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C2gziS/gAAAOEBAAATAAAAAAAAAAAA&#10;AAAAAAAAAABbQ29udGVudF9UeXBlc10ueG1sUEsBAi0AFAAGAAgAAAAhADj9If/WAAAAlAEAAAsA&#10;AAAAAAAAAAAAAAAALwEAAF9yZWxzLy5yZWxzUEsBAi0AFAAGAAgAAAAhANvQ87WwAgAAvAUAAA4A&#10;AAAAAAAAAAAAAAAALgIAAGRycy9lMm9Eb2MueG1sUEsBAi0AFAAGAAgAAAAhAMzMuOffAAAADQEA&#10;AA8AAAAAAAAAAAAAAAAACg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3120" behindDoc="0" locked="0" layoutInCell="1" allowOverlap="1" wp14:anchorId="7A812B58" wp14:editId="4868D0E5">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8" type="#_x0000_t202" style="position:absolute;margin-left:43pt;margin-top: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e3sQ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fJOdTF2xl9QD6&#10;VRIUBlqEEQhGI9V3jAYYJxnW3/ZUMYza9wJ6wM6eyVCTsZ0MKkpwzbDByJtr42fUvld81wCy7zIh&#10;r6FPau5UbBvKRwEU7AJGhCPzOM7sDDpdu1t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C7t5e3sQIAALwFAAAOAAAA&#10;AAAAAAAAAAAAAC4CAABkcnMvZTJvRG9jLnhtbFBLAQItABQABgAIAAAAIQDSt3ux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4144" behindDoc="0" locked="0" layoutInCell="1" allowOverlap="1" wp14:anchorId="7822B9D4" wp14:editId="673FF5A5">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9" type="#_x0000_t202" style="position:absolute;margin-left:43.2pt;margin-top:451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BA/pHpsQIAALwFAAAOAAAA&#10;AAAAAAAAAAAAAC4CAABkcnMvZTJvRG9jLnhtbFBLAQItABQABgAIAAAAIQBA9d3s3AAAAAoBAAAP&#10;AAAAAAAAAAAAAAAAAAsFAABkcnMvZG93bnJldi54bWxQSwUGAAAAAAQABADzAAAAFAY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5168" behindDoc="0" locked="0" layoutInCell="1" allowOverlap="1" wp14:anchorId="1BBFB00F" wp14:editId="23D1DF4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40" type="#_x0000_t202" style="position:absolute;margin-left:200pt;margin-top:82.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u9sQ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fLGrvbECAAC7BQAADgAA&#10;AAAAAAAAAAAAAAAuAgAAZHJzL2Uyb0RvYy54bWxQSwECLQAUAAYACAAAACEAeqFOnd0AAAAL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6192" behindDoc="0" locked="0" layoutInCell="1" allowOverlap="1" wp14:anchorId="456E961B" wp14:editId="3E816D50">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1" type="#_x0000_t202" style="position:absolute;margin-left:198.2pt;margin-top:31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BElIn6xAgAAuwUAAA4A&#10;AAAAAAAAAAAAAAAALgIAAGRycy9lMm9Eb2MueG1sUEsBAi0AFAAGAAgAAAAhADpYmTb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7216" behindDoc="0" locked="0" layoutInCell="1" allowOverlap="1" wp14:anchorId="064B784C" wp14:editId="1852B41C">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2" type="#_x0000_t202" style="position:absolute;margin-left:199pt;margin-top:546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x1D49rECAAC7BQAA&#10;DgAAAAAAAAAAAAAAAAAuAgAAZHJzL2Uyb0RvYy54bWxQSwECLQAUAAYACAAAACEAVlVY3uAAAAAN&#10;AQAADwAAAAAAAAAAAAAAAAALBQAAZHJzL2Rvd25yZXYueG1sUEsFBgAAAAAEAAQA8wAAABgGAAAA&#10;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8240" behindDoc="0" locked="0" layoutInCell="1" allowOverlap="1" wp14:anchorId="37D44800" wp14:editId="65DAF9D2">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3" type="#_x0000_t202" style="position:absolute;margin-left:43pt;margin-top:98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94sgIAALs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fJdveLICAAC7BQAADgAA&#10;AAAAAAAAAAAAAAAuAgAAZHJzL2Uyb0RvYy54bWxQSwECLQAUAAYACAAAACEA0rd7sdwAAAAKAQAA&#10;DwAAAAAAAAAAAAAAAAAM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59264" behindDoc="0" locked="0" layoutInCell="1" allowOverlap="1" wp14:anchorId="1CAED49E" wp14:editId="7A1F776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4" type="#_x0000_t202" style="position:absolute;margin-left:42.2pt;margin-top:436.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5qsQIAALs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B+FearECAAC7BQAADgAA&#10;AAAAAAAAAAAAAAAuAgAAZHJzL2Uyb0RvYy54bWxQSwECLQAUAAYACAAAACEAsPgMX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0288" behindDoc="0" locked="0" layoutInCell="1" allowOverlap="1" wp14:anchorId="2433B71B" wp14:editId="6F044BD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5" type="#_x0000_t202" style="position:absolute;margin-left:200pt;margin-top:22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L/Vpl7ECAAC7BQAADgAA&#10;AAAAAAAAAAAAAAAuAgAAZHJzL2Uyb0RvYy54bWxQSwECLQAUAAYACAAAACEAg+1T4t0AAAAJAQAA&#10;DwAAAAAAAAAAAAAAAAALBQAAZHJzL2Rvd25yZXYueG1sUEsFBgAAAAAEAAQA8wAAABUGA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1312" behindDoc="0" locked="0" layoutInCell="1" allowOverlap="1" wp14:anchorId="12DD75EF" wp14:editId="5501FF9B">
                <wp:simplePos x="0" y="0"/>
                <wp:positionH relativeFrom="page">
                  <wp:posOffset>2552700</wp:posOffset>
                </wp:positionH>
                <wp:positionV relativeFrom="page">
                  <wp:posOffset>2715260</wp:posOffset>
                </wp:positionV>
                <wp:extent cx="91440" cy="91440"/>
                <wp:effectExtent l="0" t="635" r="3810" b="3175"/>
                <wp:wrapNone/>
                <wp:docPr id="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6" type="#_x0000_t202" style="position:absolute;margin-left:201pt;margin-top:213.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1A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Jm+fUCxAgAAuwUAAA4A&#10;AAAAAAAAAAAAAAAALgIAAGRycy9lMm9Eb2MueG1sUEsBAi0AFAAGAAgAAAAhAIGND2H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r w:rsidR="00855382">
        <w:rPr>
          <w:noProof/>
        </w:rPr>
        <mc:AlternateContent>
          <mc:Choice Requires="wps">
            <w:drawing>
              <wp:anchor distT="0" distB="0" distL="114300" distR="114300" simplePos="0" relativeHeight="251662336" behindDoc="0" locked="0" layoutInCell="1" allowOverlap="1" wp14:anchorId="48B7B679" wp14:editId="4AE01FA4">
                <wp:simplePos x="0" y="0"/>
                <wp:positionH relativeFrom="page">
                  <wp:posOffset>2565400</wp:posOffset>
                </wp:positionH>
                <wp:positionV relativeFrom="page">
                  <wp:posOffset>4597400</wp:posOffset>
                </wp:positionV>
                <wp:extent cx="91440" cy="91440"/>
                <wp:effectExtent l="3175" t="0" r="635" b="0"/>
                <wp:wrapNone/>
                <wp:docPr id="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D60" w:rsidRDefault="00FE3D60"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7" type="#_x0000_t202" style="position:absolute;margin-left:202pt;margin-top:362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GTsQ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O87oZOxAgAAuwUAAA4A&#10;AAAAAAAAAAAAAAAALgIAAGRycy9lMm9Eb2MueG1sUEsBAi0AFAAGAAgAAAAhAE7toc/eAAAACwEA&#10;AA8AAAAAAAAAAAAAAAAACwUAAGRycy9kb3ducmV2LnhtbFBLBQYAAAAABAAEAPMAAAAWBgAAAAA=&#10;" filled="f" stroked="f">
                <v:textbox inset="0,0,0,0">
                  <w:txbxContent>
                    <w:p w:rsidR="00FE3D60" w:rsidRDefault="00FE3D60" w:rsidP="00F12F72">
                      <w:pPr>
                        <w:pStyle w:val="BodyText"/>
                      </w:pPr>
                    </w:p>
                  </w:txbxContent>
                </v:textbox>
                <w10:wrap anchorx="page" anchory="page"/>
              </v:shape>
            </w:pict>
          </mc:Fallback>
        </mc:AlternateContent>
      </w:r>
    </w:p>
    <w:sectPr w:rsidR="00215570" w:rsidSect="00D408A7">
      <w:pgSz w:w="12240" w:h="15840" w:code="185"/>
      <w:pgMar w:top="1440" w:right="1440" w:bottom="1440" w:left="1440" w:header="0" w:footer="0" w:gutter="0"/>
      <w:pgBorders w:offsetFrom="page">
        <w:top w:val="candyCorn" w:sz="31" w:space="24" w:color="auto"/>
        <w:left w:val="candyCorn" w:sz="31" w:space="24" w:color="auto"/>
        <w:bottom w:val="candyCorn" w:sz="31" w:space="24" w:color="auto"/>
        <w:right w:val="candyCorn" w:sz="31" w:space="24" w:color="auto"/>
      </w:pgBorders>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20D" w:rsidRDefault="00DD320D">
      <w:r>
        <w:separator/>
      </w:r>
    </w:p>
  </w:endnote>
  <w:endnote w:type="continuationSeparator" w:id="0">
    <w:p w:rsidR="00DD320D" w:rsidRDefault="00DD3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20D" w:rsidRDefault="00DD320D">
      <w:r>
        <w:separator/>
      </w:r>
    </w:p>
  </w:footnote>
  <w:footnote w:type="continuationSeparator" w:id="0">
    <w:p w:rsidR="00DD320D" w:rsidRDefault="00DD3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numPicBullet w:numPicBulletId="1">
    <w:pict>
      <v:shape id="_x0000_i1027" type="#_x0000_t75" style="width:467.75pt;height:428.2pt" o:bullet="t">
        <v:imagedata r:id="rId2" o:title="16808-illustration-of-a-red-autumn-leaf-pv[1]"/>
      </v:shape>
    </w:pict>
  </w:numPicBullet>
  <w:numPicBullet w:numPicBulletId="2">
    <w:pict>
      <v:shape id="_x0000_i1028" type="#_x0000_t75" style="width:351.35pt;height:7in" o:bullet="t">
        <v:imagedata r:id="rId3" o:title="lions mane jellyfish"/>
      </v:shape>
    </w:pict>
  </w:numPicBullet>
  <w:numPicBullet w:numPicBulletId="3">
    <w:pict>
      <v:shape id="_x0000_i1029" type="#_x0000_t75" style="width:467.85pt;height:408.05pt" o:bullet="t">
        <v:imagedata r:id="rId4" o:title="Mickey-Mouse-Head-HD-Wallpaper-5213-e1445516653826[1]"/>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0A0D49F7"/>
    <w:multiLevelType w:val="hybridMultilevel"/>
    <w:tmpl w:val="92DC8DF8"/>
    <w:lvl w:ilvl="0" w:tplc="B088F566">
      <w:start w:val="1"/>
      <w:numFmt w:val="bullet"/>
      <w:lvlText w:val=""/>
      <w:lvlPicBulletId w:val="3"/>
      <w:lvlJc w:val="left"/>
      <w:pPr>
        <w:ind w:left="720" w:hanging="360"/>
      </w:pPr>
      <w:rPr>
        <w:rFonts w:ascii="Symbol" w:hAnsi="Symbol" w:hint="default"/>
        <w:color w:val="auto"/>
        <w:sz w:val="52"/>
        <w:szCs w:val="5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C4266"/>
    <w:multiLevelType w:val="hybridMultilevel"/>
    <w:tmpl w:val="15ACC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111203"/>
    <w:multiLevelType w:val="hybridMultilevel"/>
    <w:tmpl w:val="5C604CCC"/>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1A4C71"/>
    <w:multiLevelType w:val="hybridMultilevel"/>
    <w:tmpl w:val="F5C64B30"/>
    <w:lvl w:ilvl="0" w:tplc="B088F566">
      <w:start w:val="1"/>
      <w:numFmt w:val="bullet"/>
      <w:lvlText w:val=""/>
      <w:lvlPicBulletId w:val="3"/>
      <w:lvlJc w:val="left"/>
      <w:pPr>
        <w:tabs>
          <w:tab w:val="num" w:pos="360"/>
        </w:tabs>
        <w:ind w:left="360" w:hanging="360"/>
      </w:pPr>
      <w:rPr>
        <w:rFonts w:ascii="Symbol" w:hAnsi="Symbol" w:hint="default"/>
        <w:color w:val="auto"/>
        <w:sz w:val="52"/>
        <w:szCs w:val="5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0B32F2"/>
    <w:multiLevelType w:val="hybridMultilevel"/>
    <w:tmpl w:val="A77E15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63088E"/>
    <w:multiLevelType w:val="hybridMultilevel"/>
    <w:tmpl w:val="E11A516C"/>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6D1130"/>
    <w:multiLevelType w:val="hybridMultilevel"/>
    <w:tmpl w:val="5AF0412E"/>
    <w:lvl w:ilvl="0" w:tplc="B088F566">
      <w:start w:val="1"/>
      <w:numFmt w:val="bullet"/>
      <w:lvlText w:val=""/>
      <w:lvlPicBulletId w:val="3"/>
      <w:lvlJc w:val="left"/>
      <w:pPr>
        <w:tabs>
          <w:tab w:val="num" w:pos="720"/>
        </w:tabs>
        <w:ind w:left="720" w:hanging="360"/>
      </w:pPr>
      <w:rPr>
        <w:rFonts w:ascii="Symbol" w:hAnsi="Symbol" w:hint="default"/>
        <w:color w:val="auto"/>
        <w:sz w:val="52"/>
        <w:szCs w:val="52"/>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nsid w:val="5D9C6123"/>
    <w:multiLevelType w:val="hybridMultilevel"/>
    <w:tmpl w:val="AB7EAA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34F1103"/>
    <w:multiLevelType w:val="hybridMultilevel"/>
    <w:tmpl w:val="9B4E6AD8"/>
    <w:lvl w:ilvl="0" w:tplc="4FEC8DC4">
      <w:start w:val="1"/>
      <w:numFmt w:val="bullet"/>
      <w:lvlText w:val=""/>
      <w:lvlPicBulletId w:val="3"/>
      <w:lvlJc w:val="left"/>
      <w:pPr>
        <w:ind w:left="720" w:hanging="360"/>
      </w:pPr>
      <w:rPr>
        <w:rFonts w:ascii="Symbol" w:hAnsi="Symbol" w:hint="default"/>
        <w:color w:val="auto"/>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B3750"/>
    <w:multiLevelType w:val="hybridMultilevel"/>
    <w:tmpl w:val="8AA66938"/>
    <w:lvl w:ilvl="0" w:tplc="EC7A8BFC">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E1078"/>
    <w:multiLevelType w:val="hybridMultilevel"/>
    <w:tmpl w:val="39ACCBD0"/>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8996253"/>
    <w:multiLevelType w:val="hybridMultilevel"/>
    <w:tmpl w:val="A754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AC4116"/>
    <w:multiLevelType w:val="hybridMultilevel"/>
    <w:tmpl w:val="617ADDDA"/>
    <w:lvl w:ilvl="0" w:tplc="68DACFF6">
      <w:start w:val="1"/>
      <w:numFmt w:val="bullet"/>
      <w:lvlText w:val=""/>
      <w:lvlJc w:val="left"/>
      <w:pPr>
        <w:tabs>
          <w:tab w:val="num" w:pos="720"/>
        </w:tabs>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4"/>
  </w:num>
  <w:num w:numId="13">
    <w:abstractNumId w:val="21"/>
  </w:num>
  <w:num w:numId="14">
    <w:abstractNumId w:val="18"/>
  </w:num>
  <w:num w:numId="15">
    <w:abstractNumId w:val="16"/>
  </w:num>
  <w:num w:numId="16">
    <w:abstractNumId w:val="19"/>
  </w:num>
  <w:num w:numId="17">
    <w:abstractNumId w:val="11"/>
  </w:num>
  <w:num w:numId="18">
    <w:abstractNumId w:val="24"/>
  </w:num>
  <w:num w:numId="19">
    <w:abstractNumId w:val="13"/>
  </w:num>
  <w:num w:numId="20">
    <w:abstractNumId w:val="15"/>
  </w:num>
  <w:num w:numId="21">
    <w:abstractNumId w:val="20"/>
  </w:num>
  <w:num w:numId="22">
    <w:abstractNumId w:val="17"/>
  </w:num>
  <w:num w:numId="23">
    <w:abstractNumId w:val="27"/>
  </w:num>
  <w:num w:numId="24">
    <w:abstractNumId w:val="25"/>
  </w:num>
  <w:num w:numId="25">
    <w:abstractNumId w:val="23"/>
  </w:num>
  <w:num w:numId="26">
    <w:abstractNumId w:val="12"/>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1D7"/>
    <w:rsid w:val="00047F48"/>
    <w:rsid w:val="00050191"/>
    <w:rsid w:val="000570A7"/>
    <w:rsid w:val="00070C1F"/>
    <w:rsid w:val="00074131"/>
    <w:rsid w:val="000806C1"/>
    <w:rsid w:val="000877A4"/>
    <w:rsid w:val="000B3BB0"/>
    <w:rsid w:val="000C13D8"/>
    <w:rsid w:val="000C2ED6"/>
    <w:rsid w:val="000C5377"/>
    <w:rsid w:val="000D14E5"/>
    <w:rsid w:val="000D5D3D"/>
    <w:rsid w:val="000D7853"/>
    <w:rsid w:val="000E32BD"/>
    <w:rsid w:val="000E5354"/>
    <w:rsid w:val="000E6D48"/>
    <w:rsid w:val="000F6884"/>
    <w:rsid w:val="001253F2"/>
    <w:rsid w:val="001273AB"/>
    <w:rsid w:val="00127515"/>
    <w:rsid w:val="00143ECD"/>
    <w:rsid w:val="00144343"/>
    <w:rsid w:val="0014699E"/>
    <w:rsid w:val="001568C5"/>
    <w:rsid w:val="00162AF9"/>
    <w:rsid w:val="00164D3F"/>
    <w:rsid w:val="00167DED"/>
    <w:rsid w:val="00174844"/>
    <w:rsid w:val="001844BF"/>
    <w:rsid w:val="00184C67"/>
    <w:rsid w:val="00187C42"/>
    <w:rsid w:val="00190D60"/>
    <w:rsid w:val="00194765"/>
    <w:rsid w:val="001A5A72"/>
    <w:rsid w:val="001B08BD"/>
    <w:rsid w:val="001B23D0"/>
    <w:rsid w:val="001B2CF8"/>
    <w:rsid w:val="001B32F2"/>
    <w:rsid w:val="001B7A04"/>
    <w:rsid w:val="001C2603"/>
    <w:rsid w:val="001C49D3"/>
    <w:rsid w:val="001C5DF9"/>
    <w:rsid w:val="001D10FC"/>
    <w:rsid w:val="001D2CAC"/>
    <w:rsid w:val="001D3C9B"/>
    <w:rsid w:val="001E0D55"/>
    <w:rsid w:val="001E3FEA"/>
    <w:rsid w:val="001E5185"/>
    <w:rsid w:val="001F375D"/>
    <w:rsid w:val="001F5E64"/>
    <w:rsid w:val="00200D95"/>
    <w:rsid w:val="00207378"/>
    <w:rsid w:val="0021002A"/>
    <w:rsid w:val="00213DB3"/>
    <w:rsid w:val="00215570"/>
    <w:rsid w:val="00222136"/>
    <w:rsid w:val="00224018"/>
    <w:rsid w:val="002309F4"/>
    <w:rsid w:val="00233BA3"/>
    <w:rsid w:val="00236358"/>
    <w:rsid w:val="00236FD0"/>
    <w:rsid w:val="00237A4B"/>
    <w:rsid w:val="00270184"/>
    <w:rsid w:val="00271FBF"/>
    <w:rsid w:val="00275984"/>
    <w:rsid w:val="0027736D"/>
    <w:rsid w:val="00284F12"/>
    <w:rsid w:val="0029485A"/>
    <w:rsid w:val="002B1E02"/>
    <w:rsid w:val="002C08BC"/>
    <w:rsid w:val="002C35F7"/>
    <w:rsid w:val="002D2D8A"/>
    <w:rsid w:val="002D2F86"/>
    <w:rsid w:val="002D52CB"/>
    <w:rsid w:val="002E2628"/>
    <w:rsid w:val="002F0AEB"/>
    <w:rsid w:val="002F3501"/>
    <w:rsid w:val="002F54AE"/>
    <w:rsid w:val="002F6758"/>
    <w:rsid w:val="0031655F"/>
    <w:rsid w:val="0033180C"/>
    <w:rsid w:val="0033356B"/>
    <w:rsid w:val="0034326B"/>
    <w:rsid w:val="00350640"/>
    <w:rsid w:val="003535D6"/>
    <w:rsid w:val="003542C9"/>
    <w:rsid w:val="003743CF"/>
    <w:rsid w:val="003763D1"/>
    <w:rsid w:val="00380B5D"/>
    <w:rsid w:val="00380C9F"/>
    <w:rsid w:val="00394ED5"/>
    <w:rsid w:val="003A44AF"/>
    <w:rsid w:val="003B30E3"/>
    <w:rsid w:val="003B7587"/>
    <w:rsid w:val="003C1C93"/>
    <w:rsid w:val="003C2170"/>
    <w:rsid w:val="003C5B11"/>
    <w:rsid w:val="003C7BA6"/>
    <w:rsid w:val="003D0BE9"/>
    <w:rsid w:val="003E0B50"/>
    <w:rsid w:val="003E2A87"/>
    <w:rsid w:val="0040338B"/>
    <w:rsid w:val="00412071"/>
    <w:rsid w:val="004203BE"/>
    <w:rsid w:val="004324F0"/>
    <w:rsid w:val="004404A5"/>
    <w:rsid w:val="00446B63"/>
    <w:rsid w:val="00453D3E"/>
    <w:rsid w:val="00456E19"/>
    <w:rsid w:val="004629DF"/>
    <w:rsid w:val="0048007A"/>
    <w:rsid w:val="004B2483"/>
    <w:rsid w:val="004B2E97"/>
    <w:rsid w:val="004B635E"/>
    <w:rsid w:val="004C06E7"/>
    <w:rsid w:val="004C108C"/>
    <w:rsid w:val="004C1FC0"/>
    <w:rsid w:val="004C787F"/>
    <w:rsid w:val="004D6EB1"/>
    <w:rsid w:val="004D70B9"/>
    <w:rsid w:val="004E36A1"/>
    <w:rsid w:val="004E6D3B"/>
    <w:rsid w:val="00516F08"/>
    <w:rsid w:val="00523ABD"/>
    <w:rsid w:val="00524BBD"/>
    <w:rsid w:val="00525095"/>
    <w:rsid w:val="00530AF1"/>
    <w:rsid w:val="0054369E"/>
    <w:rsid w:val="00544281"/>
    <w:rsid w:val="005506E3"/>
    <w:rsid w:val="005533DB"/>
    <w:rsid w:val="005577F7"/>
    <w:rsid w:val="00580E1B"/>
    <w:rsid w:val="005848F0"/>
    <w:rsid w:val="00593D63"/>
    <w:rsid w:val="0059690B"/>
    <w:rsid w:val="005A53AD"/>
    <w:rsid w:val="005A5A8B"/>
    <w:rsid w:val="005B4E1A"/>
    <w:rsid w:val="005B4F56"/>
    <w:rsid w:val="005B713E"/>
    <w:rsid w:val="005B7866"/>
    <w:rsid w:val="005D443F"/>
    <w:rsid w:val="005D7EA4"/>
    <w:rsid w:val="005E03D7"/>
    <w:rsid w:val="005F5011"/>
    <w:rsid w:val="00605769"/>
    <w:rsid w:val="006140A3"/>
    <w:rsid w:val="0063461A"/>
    <w:rsid w:val="0063477C"/>
    <w:rsid w:val="00644975"/>
    <w:rsid w:val="0064762F"/>
    <w:rsid w:val="00647FE7"/>
    <w:rsid w:val="00651F9C"/>
    <w:rsid w:val="00681C27"/>
    <w:rsid w:val="00685361"/>
    <w:rsid w:val="00685F8D"/>
    <w:rsid w:val="006867A4"/>
    <w:rsid w:val="00687392"/>
    <w:rsid w:val="006A2270"/>
    <w:rsid w:val="006A65B0"/>
    <w:rsid w:val="006C073E"/>
    <w:rsid w:val="006C119A"/>
    <w:rsid w:val="006D64B2"/>
    <w:rsid w:val="006E29F9"/>
    <w:rsid w:val="006F69EC"/>
    <w:rsid w:val="00701254"/>
    <w:rsid w:val="007041E4"/>
    <w:rsid w:val="0070786F"/>
    <w:rsid w:val="00713F30"/>
    <w:rsid w:val="00720E37"/>
    <w:rsid w:val="0072407B"/>
    <w:rsid w:val="00730D8F"/>
    <w:rsid w:val="0073251A"/>
    <w:rsid w:val="00733748"/>
    <w:rsid w:val="00742189"/>
    <w:rsid w:val="00753F38"/>
    <w:rsid w:val="00754090"/>
    <w:rsid w:val="00756D9E"/>
    <w:rsid w:val="00782EB2"/>
    <w:rsid w:val="0079418A"/>
    <w:rsid w:val="007A4C2C"/>
    <w:rsid w:val="007A6666"/>
    <w:rsid w:val="007A7788"/>
    <w:rsid w:val="007B2BC2"/>
    <w:rsid w:val="007B3172"/>
    <w:rsid w:val="007B6700"/>
    <w:rsid w:val="007B680C"/>
    <w:rsid w:val="007D138D"/>
    <w:rsid w:val="007D56E9"/>
    <w:rsid w:val="007D7F35"/>
    <w:rsid w:val="007F360F"/>
    <w:rsid w:val="007F3FA8"/>
    <w:rsid w:val="008041D7"/>
    <w:rsid w:val="008042A1"/>
    <w:rsid w:val="00805DBA"/>
    <w:rsid w:val="00832601"/>
    <w:rsid w:val="00835E85"/>
    <w:rsid w:val="00837084"/>
    <w:rsid w:val="00837290"/>
    <w:rsid w:val="00841065"/>
    <w:rsid w:val="0084114C"/>
    <w:rsid w:val="0084273F"/>
    <w:rsid w:val="00851A42"/>
    <w:rsid w:val="00852988"/>
    <w:rsid w:val="00852FCA"/>
    <w:rsid w:val="00855382"/>
    <w:rsid w:val="00866F00"/>
    <w:rsid w:val="00880C61"/>
    <w:rsid w:val="00892B10"/>
    <w:rsid w:val="008A0005"/>
    <w:rsid w:val="008B536F"/>
    <w:rsid w:val="008C0176"/>
    <w:rsid w:val="008C1D24"/>
    <w:rsid w:val="008C3BC3"/>
    <w:rsid w:val="008C7FE0"/>
    <w:rsid w:val="008D21C3"/>
    <w:rsid w:val="008D4A80"/>
    <w:rsid w:val="008D5A62"/>
    <w:rsid w:val="008E02B2"/>
    <w:rsid w:val="008E0315"/>
    <w:rsid w:val="008F66E7"/>
    <w:rsid w:val="00906C6C"/>
    <w:rsid w:val="0091225B"/>
    <w:rsid w:val="00925343"/>
    <w:rsid w:val="009314D4"/>
    <w:rsid w:val="00933C15"/>
    <w:rsid w:val="0093571C"/>
    <w:rsid w:val="00940F18"/>
    <w:rsid w:val="0094155C"/>
    <w:rsid w:val="009429B8"/>
    <w:rsid w:val="00944813"/>
    <w:rsid w:val="00944FA8"/>
    <w:rsid w:val="00962B9F"/>
    <w:rsid w:val="00977423"/>
    <w:rsid w:val="009820C4"/>
    <w:rsid w:val="00983828"/>
    <w:rsid w:val="009916DB"/>
    <w:rsid w:val="00994ED8"/>
    <w:rsid w:val="009A266F"/>
    <w:rsid w:val="009A39FB"/>
    <w:rsid w:val="009C3745"/>
    <w:rsid w:val="009C438E"/>
    <w:rsid w:val="009D7C32"/>
    <w:rsid w:val="009E08FE"/>
    <w:rsid w:val="009E4798"/>
    <w:rsid w:val="009E6EA5"/>
    <w:rsid w:val="009F08D6"/>
    <w:rsid w:val="009F2C50"/>
    <w:rsid w:val="00A00DE3"/>
    <w:rsid w:val="00A01F2D"/>
    <w:rsid w:val="00A302C9"/>
    <w:rsid w:val="00A31FC8"/>
    <w:rsid w:val="00A3453A"/>
    <w:rsid w:val="00A353EA"/>
    <w:rsid w:val="00A61600"/>
    <w:rsid w:val="00A7273E"/>
    <w:rsid w:val="00A72C57"/>
    <w:rsid w:val="00A842F7"/>
    <w:rsid w:val="00A843A1"/>
    <w:rsid w:val="00A84EA4"/>
    <w:rsid w:val="00A9094F"/>
    <w:rsid w:val="00A97B0A"/>
    <w:rsid w:val="00AA15E6"/>
    <w:rsid w:val="00AC3FF1"/>
    <w:rsid w:val="00AD148A"/>
    <w:rsid w:val="00AE3816"/>
    <w:rsid w:val="00AE5663"/>
    <w:rsid w:val="00AF7871"/>
    <w:rsid w:val="00B009F2"/>
    <w:rsid w:val="00B00C94"/>
    <w:rsid w:val="00B214C5"/>
    <w:rsid w:val="00B3226F"/>
    <w:rsid w:val="00B32950"/>
    <w:rsid w:val="00B32C22"/>
    <w:rsid w:val="00B431B7"/>
    <w:rsid w:val="00B444CD"/>
    <w:rsid w:val="00B449D0"/>
    <w:rsid w:val="00B45DE4"/>
    <w:rsid w:val="00B55990"/>
    <w:rsid w:val="00B62ACF"/>
    <w:rsid w:val="00B70309"/>
    <w:rsid w:val="00B71758"/>
    <w:rsid w:val="00B71E36"/>
    <w:rsid w:val="00B87FC2"/>
    <w:rsid w:val="00BA396A"/>
    <w:rsid w:val="00BA7E32"/>
    <w:rsid w:val="00BB152F"/>
    <w:rsid w:val="00BB757B"/>
    <w:rsid w:val="00BC0D37"/>
    <w:rsid w:val="00BC38DD"/>
    <w:rsid w:val="00BD1DAC"/>
    <w:rsid w:val="00BE08D7"/>
    <w:rsid w:val="00BE4731"/>
    <w:rsid w:val="00BE4BFC"/>
    <w:rsid w:val="00BE579B"/>
    <w:rsid w:val="00C01CF5"/>
    <w:rsid w:val="00C1656B"/>
    <w:rsid w:val="00C1782A"/>
    <w:rsid w:val="00C26529"/>
    <w:rsid w:val="00C312B9"/>
    <w:rsid w:val="00C446BE"/>
    <w:rsid w:val="00C5067C"/>
    <w:rsid w:val="00C52F74"/>
    <w:rsid w:val="00C544BD"/>
    <w:rsid w:val="00C54BC7"/>
    <w:rsid w:val="00C55100"/>
    <w:rsid w:val="00C55FAA"/>
    <w:rsid w:val="00C64CA0"/>
    <w:rsid w:val="00C659F7"/>
    <w:rsid w:val="00C80EC0"/>
    <w:rsid w:val="00C81131"/>
    <w:rsid w:val="00C83579"/>
    <w:rsid w:val="00CB0B1A"/>
    <w:rsid w:val="00CC3F51"/>
    <w:rsid w:val="00CC4691"/>
    <w:rsid w:val="00CC7474"/>
    <w:rsid w:val="00CD0171"/>
    <w:rsid w:val="00CD1329"/>
    <w:rsid w:val="00CD165E"/>
    <w:rsid w:val="00CD4651"/>
    <w:rsid w:val="00CD65CD"/>
    <w:rsid w:val="00CE470C"/>
    <w:rsid w:val="00CE6A69"/>
    <w:rsid w:val="00CE7A71"/>
    <w:rsid w:val="00CF17E1"/>
    <w:rsid w:val="00CF6808"/>
    <w:rsid w:val="00CF6AB7"/>
    <w:rsid w:val="00D026D5"/>
    <w:rsid w:val="00D05582"/>
    <w:rsid w:val="00D11DF3"/>
    <w:rsid w:val="00D12DA3"/>
    <w:rsid w:val="00D262C5"/>
    <w:rsid w:val="00D32C74"/>
    <w:rsid w:val="00D33014"/>
    <w:rsid w:val="00D3519B"/>
    <w:rsid w:val="00D3527F"/>
    <w:rsid w:val="00D3596F"/>
    <w:rsid w:val="00D36666"/>
    <w:rsid w:val="00D408A7"/>
    <w:rsid w:val="00D431BD"/>
    <w:rsid w:val="00D502D3"/>
    <w:rsid w:val="00D53217"/>
    <w:rsid w:val="00D56155"/>
    <w:rsid w:val="00D6601A"/>
    <w:rsid w:val="00D84E24"/>
    <w:rsid w:val="00D94DA6"/>
    <w:rsid w:val="00D9700D"/>
    <w:rsid w:val="00D973E2"/>
    <w:rsid w:val="00DA16A8"/>
    <w:rsid w:val="00DA5B28"/>
    <w:rsid w:val="00DC119E"/>
    <w:rsid w:val="00DC2208"/>
    <w:rsid w:val="00DD2A08"/>
    <w:rsid w:val="00DD2EDD"/>
    <w:rsid w:val="00DD320D"/>
    <w:rsid w:val="00DD4680"/>
    <w:rsid w:val="00DE68B8"/>
    <w:rsid w:val="00DF3CC2"/>
    <w:rsid w:val="00DF4BC8"/>
    <w:rsid w:val="00E01085"/>
    <w:rsid w:val="00E01369"/>
    <w:rsid w:val="00E0514E"/>
    <w:rsid w:val="00E06EFC"/>
    <w:rsid w:val="00E16D05"/>
    <w:rsid w:val="00E247EF"/>
    <w:rsid w:val="00E37096"/>
    <w:rsid w:val="00E51345"/>
    <w:rsid w:val="00E57737"/>
    <w:rsid w:val="00E76CCF"/>
    <w:rsid w:val="00E97DCF"/>
    <w:rsid w:val="00EA24B8"/>
    <w:rsid w:val="00EA4ABA"/>
    <w:rsid w:val="00EA57E3"/>
    <w:rsid w:val="00EB0428"/>
    <w:rsid w:val="00EB10EA"/>
    <w:rsid w:val="00EB6513"/>
    <w:rsid w:val="00EC3FEA"/>
    <w:rsid w:val="00ED7FCF"/>
    <w:rsid w:val="00EE7C82"/>
    <w:rsid w:val="00EF00D1"/>
    <w:rsid w:val="00F126A5"/>
    <w:rsid w:val="00F12F72"/>
    <w:rsid w:val="00F2073E"/>
    <w:rsid w:val="00F244F3"/>
    <w:rsid w:val="00F340E7"/>
    <w:rsid w:val="00F36E14"/>
    <w:rsid w:val="00F4222B"/>
    <w:rsid w:val="00F46A00"/>
    <w:rsid w:val="00F50399"/>
    <w:rsid w:val="00F5133C"/>
    <w:rsid w:val="00F575C2"/>
    <w:rsid w:val="00F57E6D"/>
    <w:rsid w:val="00F6665B"/>
    <w:rsid w:val="00F7747A"/>
    <w:rsid w:val="00F90A68"/>
    <w:rsid w:val="00F92DE6"/>
    <w:rsid w:val="00F946DB"/>
    <w:rsid w:val="00FC3BB9"/>
    <w:rsid w:val="00FD53FD"/>
    <w:rsid w:val="00FD6544"/>
    <w:rsid w:val="00FE3D60"/>
    <w:rsid w:val="00FF4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style="mso-position-horizontal-relative:page;mso-position-vertical-relative:page" fill="f" fillcolor="white" stroke="f">
      <v:fill color="white" on="f"/>
      <v:stroke on="f"/>
      <v:textbox inset="0,0,0,0"/>
      <o:colormru v:ext="edit" colors="#fcf1a2,#b00000,#fff6db,#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1B23D0"/>
    <w:rPr>
      <w:color w:val="0000FF"/>
      <w:u w:val="single"/>
    </w:rPr>
  </w:style>
  <w:style w:type="paragraph" w:styleId="ListParagraph">
    <w:name w:val="List Paragraph"/>
    <w:basedOn w:val="Normal"/>
    <w:uiPriority w:val="34"/>
    <w:qFormat/>
    <w:rsid w:val="00167D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ozststephens.wixsite.com/mysi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zststephens.wixsite.com/mysite" TargetMode="External"/><Relationship Id="rId5" Type="http://schemas.openxmlformats.org/officeDocument/2006/relationships/webSettings" Target="webSettings.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gif"/><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Documents\Classroom%20newsletter%20Po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 Poe</Template>
  <TotalTime>52</TotalTime>
  <Pages>1</Pages>
  <Words>0</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Poe</dc:creator>
  <cp:lastModifiedBy>Hellen O</cp:lastModifiedBy>
  <cp:revision>13</cp:revision>
  <cp:lastPrinted>2025-08-25T10:48:00Z</cp:lastPrinted>
  <dcterms:created xsi:type="dcterms:W3CDTF">2025-10-26T02:31:00Z</dcterms:created>
  <dcterms:modified xsi:type="dcterms:W3CDTF">2025-10-27T01:38:00Z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