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B444CD" w:rsidP="009C438E">
      <w:r>
        <w:rPr>
          <w:noProof/>
        </w:rPr>
        <w:drawing>
          <wp:anchor distT="0" distB="0" distL="114300" distR="114300" simplePos="0" relativeHeight="251677696" behindDoc="0" locked="0" layoutInCell="1" allowOverlap="1" wp14:anchorId="481EB03C" wp14:editId="5C5BC0F7">
            <wp:simplePos x="0" y="0"/>
            <wp:positionH relativeFrom="page">
              <wp:posOffset>6259165</wp:posOffset>
            </wp:positionH>
            <wp:positionV relativeFrom="page">
              <wp:posOffset>5109210</wp:posOffset>
            </wp:positionV>
            <wp:extent cx="715771" cy="597621"/>
            <wp:effectExtent l="0" t="0" r="8255" b="0"/>
            <wp:wrapNone/>
            <wp:docPr id="16" name="Picture 16" descr="https://www.disneyclips.com/imagesnewb/images/mickeypumpki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isneyclips.com/imagesnewb/images/mickeypumpkin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1" cy="5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6492643" wp14:editId="1F4DB5C7">
            <wp:simplePos x="0" y="0"/>
            <wp:positionH relativeFrom="page">
              <wp:posOffset>681355</wp:posOffset>
            </wp:positionH>
            <wp:positionV relativeFrom="page">
              <wp:posOffset>718185</wp:posOffset>
            </wp:positionV>
            <wp:extent cx="789940" cy="975360"/>
            <wp:effectExtent l="0" t="0" r="0" b="0"/>
            <wp:wrapNone/>
            <wp:docPr id="1" name="Picture 1" descr="https://www.disneyclips.com/imagesnewb/images/stitch-pump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isneyclips.com/imagesnewb/images/stitch-pumpk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525095" w:rsidRDefault="003542C9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3542C9" w:rsidRPr="000D7853" w:rsidRDefault="0072407B" w:rsidP="003542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Happy Feast Day of St. Carlo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Acutis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(10/12)</w:t>
                            </w:r>
                          </w:p>
                          <w:p w:rsidR="00D11DF3" w:rsidRPr="001C5DF9" w:rsidRDefault="00D11DF3" w:rsidP="00D11DF3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BC0D37" w:rsidRPr="001C5DF9" w:rsidRDefault="00EB0428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F4222B" w:rsidRPr="00FD6F84" w:rsidRDefault="00F4222B" w:rsidP="00F4222B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18"/>
                              </w:rPr>
                            </w:pP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All Scholastic orders are due </w:t>
                            </w:r>
                            <w:r w:rsidRPr="009D6C69">
                              <w:rPr>
                                <w:b/>
                                <w:sz w:val="22"/>
                                <w:szCs w:val="18"/>
                                <w:u w:val="single"/>
                              </w:rPr>
                              <w:t xml:space="preserve">Friday, </w:t>
                            </w:r>
                            <w:r w:rsidR="00271FBF">
                              <w:rPr>
                                <w:b/>
                                <w:sz w:val="22"/>
                                <w:szCs w:val="18"/>
                                <w:u w:val="single"/>
                              </w:rPr>
                              <w:t>October 17</w:t>
                            </w:r>
                            <w:r w:rsidRPr="00326B93">
                              <w:rPr>
                                <w:b/>
                                <w:sz w:val="22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. If you would like to order books, please complete the order form and send in a check payable to </w:t>
                            </w:r>
                            <w:r w:rsidRPr="009D6C69">
                              <w:rPr>
                                <w:b/>
                                <w:i/>
                                <w:sz w:val="28"/>
                                <w:szCs w:val="18"/>
                              </w:rPr>
                              <w:t>Scholastic Reading Club</w:t>
                            </w:r>
                            <w:r w:rsidRPr="009D6C69">
                              <w:rPr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for the correct amount in a labeled envelope.  You also have the option of ordering online. Go to </w:t>
                            </w:r>
                            <w:hyperlink r:id="rId10" w:history="1">
                              <w:r w:rsidRPr="009D6C69">
                                <w:rPr>
                                  <w:rStyle w:val="Hyperlink"/>
                                  <w:sz w:val="20"/>
                                  <w:szCs w:val="18"/>
                                </w:rPr>
                                <w:t>https://clubs.scholastic.com/home</w:t>
                              </w:r>
                            </w:hyperlink>
                            <w:r w:rsidRPr="009D6C69">
                              <w:rPr>
                                <w:sz w:val="20"/>
                                <w:szCs w:val="18"/>
                              </w:rPr>
                              <w:t xml:space="preserve">  </w:t>
                            </w:r>
                          </w:p>
                          <w:p w:rsidR="005A53AD" w:rsidRPr="00F4222B" w:rsidRDefault="00F4222B" w:rsidP="00F4222B">
                            <w:pPr>
                              <w:pStyle w:val="ListParagraph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 </w:t>
                            </w:r>
                            <w:r w:rsidR="00446B63" w:rsidRPr="00F4222B">
                              <w:rPr>
                                <w:szCs w:val="18"/>
                              </w:rPr>
                              <w:t xml:space="preserve">  </w:t>
                            </w:r>
                          </w:p>
                          <w:p w:rsidR="00BC0D37" w:rsidRDefault="00BC0D37" w:rsidP="00BC0D37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Mass Days</w:t>
                            </w:r>
                          </w:p>
                          <w:p w:rsidR="003542C9" w:rsidRPr="00FD6F84" w:rsidRDefault="005F5011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</w:t>
                            </w:r>
                            <w:r w:rsidR="00CD0171">
                              <w:rPr>
                                <w:sz w:val="28"/>
                                <w:szCs w:val="24"/>
                              </w:rPr>
                              <w:t xml:space="preserve"> will be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on Fridays</w:t>
                            </w:r>
                            <w:r w:rsidR="003542C9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3542C9" w:rsidRPr="00525095" w:rsidRDefault="003542C9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3542C9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3542C9" w:rsidRPr="00525095" w:rsidRDefault="003542C9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FE3D60" w:rsidRPr="00525095" w:rsidRDefault="00FE3D60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FE3D60" w:rsidRPr="00525095" w:rsidRDefault="003542C9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3542C9" w:rsidRPr="000D7853" w:rsidRDefault="0072407B" w:rsidP="003542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Happy Feast Day of St. Carlo </w:t>
                      </w:r>
                      <w:proofErr w:type="spellStart"/>
                      <w:r>
                        <w:rPr>
                          <w:szCs w:val="24"/>
                        </w:rPr>
                        <w:t>Acutis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(10/12)</w:t>
                      </w:r>
                    </w:p>
                    <w:p w:rsidR="00D11DF3" w:rsidRPr="001C5DF9" w:rsidRDefault="00D11DF3" w:rsidP="00D11DF3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BC0D37" w:rsidRPr="001C5DF9" w:rsidRDefault="00EB0428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F4222B" w:rsidRPr="00FD6F84" w:rsidRDefault="00F4222B" w:rsidP="00F4222B">
                      <w:pPr>
                        <w:numPr>
                          <w:ilvl w:val="0"/>
                          <w:numId w:val="16"/>
                        </w:numPr>
                        <w:rPr>
                          <w:szCs w:val="18"/>
                        </w:rPr>
                      </w:pPr>
                      <w:r w:rsidRPr="009D6C69">
                        <w:rPr>
                          <w:sz w:val="20"/>
                          <w:szCs w:val="18"/>
                        </w:rPr>
                        <w:t xml:space="preserve">All Scholastic orders are due </w:t>
                      </w:r>
                      <w:r w:rsidRPr="009D6C69">
                        <w:rPr>
                          <w:b/>
                          <w:sz w:val="22"/>
                          <w:szCs w:val="18"/>
                          <w:u w:val="single"/>
                        </w:rPr>
                        <w:t xml:space="preserve">Friday, </w:t>
                      </w:r>
                      <w:r w:rsidR="00271FBF">
                        <w:rPr>
                          <w:b/>
                          <w:sz w:val="22"/>
                          <w:szCs w:val="18"/>
                          <w:u w:val="single"/>
                        </w:rPr>
                        <w:t>October 17</w:t>
                      </w:r>
                      <w:r w:rsidRPr="00326B93">
                        <w:rPr>
                          <w:b/>
                          <w:sz w:val="22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9D6C69">
                        <w:rPr>
                          <w:sz w:val="20"/>
                          <w:szCs w:val="18"/>
                        </w:rPr>
                        <w:t xml:space="preserve">. If you would like to order books, please complete the order form and send in a check payable to </w:t>
                      </w:r>
                      <w:r w:rsidRPr="009D6C69">
                        <w:rPr>
                          <w:b/>
                          <w:i/>
                          <w:sz w:val="28"/>
                          <w:szCs w:val="18"/>
                        </w:rPr>
                        <w:t>Scholastic Reading Club</w:t>
                      </w:r>
                      <w:r w:rsidRPr="009D6C69">
                        <w:rPr>
                          <w:sz w:val="28"/>
                          <w:szCs w:val="18"/>
                        </w:rPr>
                        <w:t xml:space="preserve"> </w:t>
                      </w:r>
                      <w:r w:rsidRPr="009D6C69">
                        <w:rPr>
                          <w:sz w:val="20"/>
                          <w:szCs w:val="18"/>
                        </w:rPr>
                        <w:t xml:space="preserve">for the correct amount in a labeled envelope.  You also have the option of ordering online. Go to </w:t>
                      </w:r>
                      <w:hyperlink r:id="rId13" w:history="1">
                        <w:r w:rsidRPr="009D6C69">
                          <w:rPr>
                            <w:rStyle w:val="Hyperlink"/>
                            <w:sz w:val="20"/>
                            <w:szCs w:val="18"/>
                          </w:rPr>
                          <w:t>https://clubs.scholastic.com/home</w:t>
                        </w:r>
                      </w:hyperlink>
                      <w:r w:rsidRPr="009D6C69">
                        <w:rPr>
                          <w:sz w:val="20"/>
                          <w:szCs w:val="18"/>
                        </w:rPr>
                        <w:t xml:space="preserve">  </w:t>
                      </w:r>
                    </w:p>
                    <w:p w:rsidR="005A53AD" w:rsidRPr="00F4222B" w:rsidRDefault="00F4222B" w:rsidP="00F4222B">
                      <w:pPr>
                        <w:pStyle w:val="ListParagraph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 </w:t>
                      </w:r>
                      <w:r w:rsidR="00446B63" w:rsidRPr="00F4222B">
                        <w:rPr>
                          <w:szCs w:val="18"/>
                        </w:rPr>
                        <w:t xml:space="preserve">  </w:t>
                      </w:r>
                    </w:p>
                    <w:p w:rsidR="00BC0D37" w:rsidRDefault="00BC0D37" w:rsidP="00BC0D37">
                      <w:pPr>
                        <w:jc w:val="center"/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Mass Days</w:t>
                      </w:r>
                    </w:p>
                    <w:p w:rsidR="003542C9" w:rsidRPr="00FD6F84" w:rsidRDefault="005F5011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</w:t>
                      </w:r>
                      <w:r w:rsidR="00CD0171">
                        <w:rPr>
                          <w:sz w:val="28"/>
                          <w:szCs w:val="24"/>
                        </w:rPr>
                        <w:t xml:space="preserve"> will be</w:t>
                      </w:r>
                      <w:r>
                        <w:rPr>
                          <w:sz w:val="28"/>
                          <w:szCs w:val="24"/>
                        </w:rPr>
                        <w:t xml:space="preserve"> on Fridays</w:t>
                      </w:r>
                      <w:r w:rsidR="003542C9">
                        <w:rPr>
                          <w:sz w:val="28"/>
                          <w:szCs w:val="24"/>
                        </w:rPr>
                        <w:t>.</w:t>
                      </w:r>
                    </w:p>
                    <w:p w:rsidR="003542C9" w:rsidRPr="00525095" w:rsidRDefault="003542C9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3542C9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3542C9" w:rsidRPr="00525095" w:rsidRDefault="003542C9" w:rsidP="003542C9">
                      <w:pPr>
                        <w:rPr>
                          <w:szCs w:val="18"/>
                        </w:rPr>
                      </w:pPr>
                    </w:p>
                    <w:p w:rsidR="00FE3D60" w:rsidRPr="00525095" w:rsidRDefault="00FE3D60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52F" w:rsidRDefault="00BC0D37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7D56E9" w:rsidRPr="007D56E9" w:rsidRDefault="007D56E9" w:rsidP="007D56E9"/>
                          <w:p w:rsidR="001B2CF8" w:rsidRDefault="001B2CF8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Homework will begin </w:t>
                            </w:r>
                            <w:r>
                              <w:t>20</w:t>
                            </w:r>
                            <w:r w:rsidRPr="001B2CF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:rsidR="00BC0D37" w:rsidRPr="000E6D48" w:rsidRDefault="001B2CF8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Due Friday, October </w:t>
                            </w:r>
                            <w:r>
                              <w:t>24</w:t>
                            </w:r>
                            <w:r w:rsidRPr="001B2CF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DA5B28">
                              <w:t xml:space="preserve"> </w:t>
                            </w:r>
                            <w:r w:rsidR="003542C9">
                              <w:t xml:space="preserve"> </w:t>
                            </w:r>
                          </w:p>
                          <w:p w:rsidR="00143ECD" w:rsidRDefault="00143ECD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BB152F" w:rsidRPr="000E6D48" w:rsidRDefault="000E6D48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C312B9" w:rsidRPr="005C3E29" w:rsidRDefault="00C312B9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4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7D56E9" w:rsidRPr="00C312B9" w:rsidRDefault="00C312B9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27736D" w:rsidRDefault="0027736D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D7C32" w:rsidRPr="00233BA3" w:rsidRDefault="001B2CF8" w:rsidP="0027736D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Halloween/ </w:t>
                            </w:r>
                            <w:r w:rsidR="00CF6808">
                              <w:rPr>
                                <w:b/>
                                <w:sz w:val="40"/>
                              </w:rPr>
                              <w:t>All School Mass</w:t>
                            </w:r>
                            <w:r w:rsidR="00B444CD">
                              <w:rPr>
                                <w:b/>
                                <w:sz w:val="40"/>
                              </w:rPr>
                              <w:t>/50</w:t>
                            </w:r>
                            <w:r w:rsidR="00B444CD" w:rsidRPr="00B444CD">
                              <w:rPr>
                                <w:b/>
                                <w:sz w:val="40"/>
                                <w:vertAlign w:val="superscript"/>
                              </w:rPr>
                              <w:t>th</w:t>
                            </w:r>
                            <w:r w:rsidR="00B444CD">
                              <w:rPr>
                                <w:b/>
                                <w:sz w:val="40"/>
                              </w:rPr>
                              <w:t xml:space="preserve"> day of school</w:t>
                            </w:r>
                          </w:p>
                          <w:p w:rsidR="001B2CF8" w:rsidRPr="00D56155" w:rsidRDefault="001B2CF8" w:rsidP="001B2CF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Cs w:val="24"/>
                              </w:rPr>
                            </w:pPr>
                            <w:r w:rsidRPr="00D56155">
                              <w:rPr>
                                <w:szCs w:val="24"/>
                              </w:rPr>
                              <w:t>Today I am sending out a note about our Halloween party. The note will be on the back of this newsletter. I will also be posting it on our website under Newsletters. Please let me know if you have any questions.</w:t>
                            </w:r>
                          </w:p>
                          <w:p w:rsidR="00237A4B" w:rsidRPr="00B444CD" w:rsidRDefault="00D56155" w:rsidP="00B444C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r w:rsidRPr="00D56155">
                              <w:rPr>
                                <w:szCs w:val="24"/>
                              </w:rPr>
                              <w:t xml:space="preserve">This upcoming </w:t>
                            </w:r>
                            <w:r w:rsidRPr="00D56155">
                              <w:rPr>
                                <w:b/>
                                <w:szCs w:val="24"/>
                                <w:u w:val="single"/>
                              </w:rPr>
                              <w:t>Monday and Tuesday, October 27</w:t>
                            </w:r>
                            <w:r w:rsidRPr="00D56155">
                              <w:rPr>
                                <w:b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56155">
                              <w:rPr>
                                <w:b/>
                                <w:szCs w:val="24"/>
                                <w:u w:val="single"/>
                              </w:rPr>
                              <w:t>-28</w:t>
                            </w:r>
                            <w:r w:rsidRPr="00D56155">
                              <w:rPr>
                                <w:b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56155">
                              <w:rPr>
                                <w:szCs w:val="24"/>
                              </w:rPr>
                              <w:t xml:space="preserve"> we will be attending all school Masses for Fr. Zachary’s pilgrimage</w:t>
                            </w:r>
                            <w:r w:rsidRPr="00B444CD">
                              <w:rPr>
                                <w:szCs w:val="24"/>
                              </w:rPr>
                              <w:t>.</w:t>
                            </w:r>
                          </w:p>
                          <w:p w:rsidR="00B444CD" w:rsidRPr="00B444CD" w:rsidRDefault="00B444CD" w:rsidP="00B444C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r w:rsidRPr="00B444CD">
                              <w:rPr>
                                <w:szCs w:val="24"/>
                              </w:rPr>
                              <w:t xml:space="preserve">On </w:t>
                            </w:r>
                            <w:r w:rsidRPr="00B444CD">
                              <w:rPr>
                                <w:b/>
                                <w:szCs w:val="24"/>
                                <w:u w:val="single"/>
                              </w:rPr>
                              <w:t xml:space="preserve">Tuesday, November </w:t>
                            </w:r>
                            <w:r w:rsidR="009C3745">
                              <w:rPr>
                                <w:b/>
                                <w:szCs w:val="24"/>
                                <w:u w:val="single"/>
                              </w:rPr>
                              <w:t>4</w:t>
                            </w:r>
                            <w:r w:rsidR="009C3745" w:rsidRPr="009C3745">
                              <w:rPr>
                                <w:b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bookmarkStart w:id="0" w:name="_GoBack"/>
                            <w:bookmarkEnd w:id="0"/>
                            <w:r w:rsidRPr="00B444CD">
                              <w:rPr>
                                <w:b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444CD">
                              <w:rPr>
                                <w:szCs w:val="24"/>
                              </w:rPr>
                              <w:t xml:space="preserve">we will be celebrating our 50th Day of School! We will celebrate by having a “dress-up like the 50’s” day. Boys can wear a white t-shirt and jeans (and a jacket if we want to feel like the </w:t>
                            </w:r>
                            <w:proofErr w:type="spellStart"/>
                            <w:proofErr w:type="gramStart"/>
                            <w:r w:rsidRPr="00B444CD">
                              <w:rPr>
                                <w:szCs w:val="24"/>
                              </w:rPr>
                              <w:t>Fonz</w:t>
                            </w:r>
                            <w:proofErr w:type="spellEnd"/>
                            <w:r w:rsidRPr="00B444CD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Pr="00B444CD">
                              <w:rPr>
                                <w:szCs w:val="24"/>
                              </w:rPr>
                              <w:sym w:font="Wingdings" w:char="F04A"/>
                            </w:r>
                            <w:r w:rsidRPr="00B444CD">
                              <w:rPr>
                                <w:szCs w:val="24"/>
                              </w:rPr>
                              <w:t xml:space="preserve">). Girls can wear any type of skirt (like a poodle skirt). Please do not go out and purchase anything. Be creative and use whatever you have at home!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BB152F" w:rsidRDefault="00BC0D37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7D56E9" w:rsidRPr="007D56E9" w:rsidRDefault="007D56E9" w:rsidP="007D56E9"/>
                    <w:p w:rsidR="001B2CF8" w:rsidRDefault="001B2CF8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Homework will begin </w:t>
                      </w:r>
                      <w:r>
                        <w:t>20</w:t>
                      </w:r>
                      <w:r w:rsidRPr="001B2CF8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>
                        <w:t xml:space="preserve">  </w:t>
                      </w:r>
                    </w:p>
                    <w:p w:rsidR="00BC0D37" w:rsidRPr="000E6D48" w:rsidRDefault="001B2CF8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Due Friday, October </w:t>
                      </w:r>
                      <w:r>
                        <w:t>24</w:t>
                      </w:r>
                      <w:r w:rsidRPr="001B2CF8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DA5B28">
                        <w:t xml:space="preserve"> </w:t>
                      </w:r>
                      <w:r w:rsidR="003542C9">
                        <w:t xml:space="preserve"> </w:t>
                      </w:r>
                    </w:p>
                    <w:p w:rsidR="00143ECD" w:rsidRDefault="00143ECD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BB152F" w:rsidRPr="000E6D48" w:rsidRDefault="000E6D48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C312B9" w:rsidRPr="005C3E29" w:rsidRDefault="00C312B9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5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7D56E9" w:rsidRPr="00C312B9" w:rsidRDefault="00C312B9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</w:p>
                    <w:p w:rsidR="0027736D" w:rsidRDefault="0027736D" w:rsidP="0027736D">
                      <w:pPr>
                        <w:rPr>
                          <w:b/>
                          <w:sz w:val="36"/>
                        </w:rPr>
                      </w:pPr>
                    </w:p>
                    <w:p w:rsidR="009D7C32" w:rsidRPr="00233BA3" w:rsidRDefault="001B2CF8" w:rsidP="0027736D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Halloween/ </w:t>
                      </w:r>
                      <w:r w:rsidR="00CF6808">
                        <w:rPr>
                          <w:b/>
                          <w:sz w:val="40"/>
                        </w:rPr>
                        <w:t>All School Mass</w:t>
                      </w:r>
                      <w:r w:rsidR="00B444CD">
                        <w:rPr>
                          <w:b/>
                          <w:sz w:val="40"/>
                        </w:rPr>
                        <w:t>/50</w:t>
                      </w:r>
                      <w:r w:rsidR="00B444CD" w:rsidRPr="00B444CD">
                        <w:rPr>
                          <w:b/>
                          <w:sz w:val="40"/>
                          <w:vertAlign w:val="superscript"/>
                        </w:rPr>
                        <w:t>th</w:t>
                      </w:r>
                      <w:r w:rsidR="00B444CD">
                        <w:rPr>
                          <w:b/>
                          <w:sz w:val="40"/>
                        </w:rPr>
                        <w:t xml:space="preserve"> day of school</w:t>
                      </w:r>
                    </w:p>
                    <w:p w:rsidR="001B2CF8" w:rsidRPr="00D56155" w:rsidRDefault="001B2CF8" w:rsidP="001B2CF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Cs w:val="24"/>
                        </w:rPr>
                      </w:pPr>
                      <w:r w:rsidRPr="00D56155">
                        <w:rPr>
                          <w:szCs w:val="24"/>
                        </w:rPr>
                        <w:t>Today I am sending out a note about our Halloween party. The note will be on the back of this newsletter. I will also be posting it on our website under Newsletters. Please let me know if you have any questions.</w:t>
                      </w:r>
                    </w:p>
                    <w:p w:rsidR="00237A4B" w:rsidRPr="00B444CD" w:rsidRDefault="00D56155" w:rsidP="00B444C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Cs w:val="24"/>
                          <w:u w:val="single"/>
                        </w:rPr>
                      </w:pPr>
                      <w:r w:rsidRPr="00D56155">
                        <w:rPr>
                          <w:szCs w:val="24"/>
                        </w:rPr>
                        <w:t xml:space="preserve">This upcoming </w:t>
                      </w:r>
                      <w:r w:rsidRPr="00D56155">
                        <w:rPr>
                          <w:b/>
                          <w:szCs w:val="24"/>
                          <w:u w:val="single"/>
                        </w:rPr>
                        <w:t>Monday and Tuesday, October 27</w:t>
                      </w:r>
                      <w:r w:rsidRPr="00D56155">
                        <w:rPr>
                          <w:b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D56155">
                        <w:rPr>
                          <w:b/>
                          <w:szCs w:val="24"/>
                          <w:u w:val="single"/>
                        </w:rPr>
                        <w:t>-28</w:t>
                      </w:r>
                      <w:r w:rsidRPr="00D56155">
                        <w:rPr>
                          <w:b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D56155">
                        <w:rPr>
                          <w:szCs w:val="24"/>
                        </w:rPr>
                        <w:t xml:space="preserve"> we will be attending all school Masses for Fr. Zachary’s pilgrimage</w:t>
                      </w:r>
                      <w:r w:rsidRPr="00B444CD">
                        <w:rPr>
                          <w:szCs w:val="24"/>
                        </w:rPr>
                        <w:t>.</w:t>
                      </w:r>
                    </w:p>
                    <w:p w:rsidR="00B444CD" w:rsidRPr="00B444CD" w:rsidRDefault="00B444CD" w:rsidP="00B444C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Cs w:val="24"/>
                          <w:u w:val="single"/>
                        </w:rPr>
                      </w:pPr>
                      <w:r w:rsidRPr="00B444CD">
                        <w:rPr>
                          <w:szCs w:val="24"/>
                        </w:rPr>
                        <w:t xml:space="preserve">On </w:t>
                      </w:r>
                      <w:r w:rsidRPr="00B444CD">
                        <w:rPr>
                          <w:b/>
                          <w:szCs w:val="24"/>
                          <w:u w:val="single"/>
                        </w:rPr>
                        <w:t xml:space="preserve">Tuesday, November </w:t>
                      </w:r>
                      <w:r w:rsidR="009C3745">
                        <w:rPr>
                          <w:b/>
                          <w:szCs w:val="24"/>
                          <w:u w:val="single"/>
                        </w:rPr>
                        <w:t>4</w:t>
                      </w:r>
                      <w:r w:rsidR="009C3745" w:rsidRPr="009C3745">
                        <w:rPr>
                          <w:b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bookmarkStart w:id="1" w:name="_GoBack"/>
                      <w:bookmarkEnd w:id="1"/>
                      <w:r w:rsidRPr="00B444CD">
                        <w:rPr>
                          <w:b/>
                          <w:szCs w:val="24"/>
                          <w:u w:val="single"/>
                        </w:rPr>
                        <w:t xml:space="preserve"> </w:t>
                      </w:r>
                      <w:r w:rsidRPr="00B444CD">
                        <w:rPr>
                          <w:szCs w:val="24"/>
                        </w:rPr>
                        <w:t xml:space="preserve">we will be celebrating our 50th Day of School! We will celebrate by having a “dress-up like the 50’s” day. Boys can wear a white t-shirt and jeans (and a jacket if we want to feel like the </w:t>
                      </w:r>
                      <w:proofErr w:type="spellStart"/>
                      <w:proofErr w:type="gramStart"/>
                      <w:r w:rsidRPr="00B444CD">
                        <w:rPr>
                          <w:szCs w:val="24"/>
                        </w:rPr>
                        <w:t>Fonz</w:t>
                      </w:r>
                      <w:proofErr w:type="spellEnd"/>
                      <w:r w:rsidRPr="00B444CD">
                        <w:rPr>
                          <w:szCs w:val="24"/>
                        </w:rPr>
                        <w:t xml:space="preserve"> </w:t>
                      </w:r>
                      <w:proofErr w:type="gramEnd"/>
                      <w:r w:rsidRPr="00B444CD">
                        <w:rPr>
                          <w:szCs w:val="24"/>
                        </w:rPr>
                        <w:sym w:font="Wingdings" w:char="F04A"/>
                      </w:r>
                      <w:r w:rsidRPr="00B444CD">
                        <w:rPr>
                          <w:szCs w:val="24"/>
                        </w:rPr>
                        <w:t xml:space="preserve">). Girls can wear any type of skirt (like a poodle skirt). Please do not go out and purchase anything. Be creative and use whatever you have at home!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48" w:rsidRDefault="00FE3D60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E06EFC" w:rsidRPr="00E06EFC" w:rsidRDefault="00E06EFC" w:rsidP="00E06EFC"/>
                          <w:p w:rsidR="00B3226F" w:rsidRPr="00B3226F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3226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Tuesday, October 21st- End of the 1st Quarter</w:t>
                            </w:r>
                          </w:p>
                          <w:p w:rsidR="00B3226F" w:rsidRPr="00B3226F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3226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Thursday, October 30th- Jean Day $1 donation</w:t>
                            </w:r>
                          </w:p>
                          <w:p w:rsidR="00B3226F" w:rsidRPr="00B3226F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3226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Friday, October 31st – Halloween Parade/Party with buddies</w:t>
                            </w:r>
                          </w:p>
                          <w:p w:rsidR="00B3226F" w:rsidRPr="00B3226F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3226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Monday, November 3rd- Field Trip Slips and payments due</w:t>
                            </w:r>
                          </w:p>
                          <w:p w:rsidR="00B3226F" w:rsidRPr="00B3226F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3226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Tuesday, November 4th – 50th day of school!</w:t>
                            </w:r>
                          </w:p>
                          <w:p w:rsidR="00B3226F" w:rsidRPr="00B3226F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3226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Thursday, November 6th- Dismissal at noon/Parent Teacher Conferences</w:t>
                            </w:r>
                          </w:p>
                          <w:p w:rsidR="00D9700D" w:rsidRPr="00B3226F" w:rsidRDefault="00B3226F" w:rsidP="00B3226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3226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Friday, November 7th- No School</w:t>
                            </w:r>
                          </w:p>
                          <w:p w:rsidR="007B680C" w:rsidRPr="00A00DE3" w:rsidRDefault="007B680C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A00DE3" w:rsidRPr="00E06EFC" w:rsidRDefault="00A00DE3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994ED8" w:rsidRPr="00B32C22" w:rsidRDefault="00994ED8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FE3D60" w:rsidRPr="00994ED8" w:rsidRDefault="00FE3D60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047F48" w:rsidRDefault="00FE3D60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E06EFC" w:rsidRPr="00E06EFC" w:rsidRDefault="00E06EFC" w:rsidP="00E06EFC"/>
                    <w:p w:rsidR="00B3226F" w:rsidRPr="00B3226F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bookmarkStart w:id="1" w:name="_GoBack"/>
                      <w:r w:rsidRPr="00B3226F">
                        <w:rPr>
                          <w:b/>
                          <w:sz w:val="16"/>
                          <w:szCs w:val="16"/>
                          <w:u w:val="single"/>
                        </w:rPr>
                        <w:t>Tuesday, October 21st- End of the 1st Quarter</w:t>
                      </w:r>
                    </w:p>
                    <w:p w:rsidR="00B3226F" w:rsidRPr="00B3226F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3226F">
                        <w:rPr>
                          <w:b/>
                          <w:sz w:val="16"/>
                          <w:szCs w:val="16"/>
                          <w:u w:val="single"/>
                        </w:rPr>
                        <w:t>Thursday, October 30th- Jean Day $1 donation</w:t>
                      </w:r>
                    </w:p>
                    <w:p w:rsidR="00B3226F" w:rsidRPr="00B3226F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3226F">
                        <w:rPr>
                          <w:b/>
                          <w:sz w:val="16"/>
                          <w:szCs w:val="16"/>
                          <w:u w:val="single"/>
                        </w:rPr>
                        <w:t>Friday, October 31st – Halloween Parade/Party with buddies</w:t>
                      </w:r>
                    </w:p>
                    <w:p w:rsidR="00B3226F" w:rsidRPr="00B3226F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3226F">
                        <w:rPr>
                          <w:b/>
                          <w:sz w:val="16"/>
                          <w:szCs w:val="16"/>
                          <w:u w:val="single"/>
                        </w:rPr>
                        <w:t>Monday, November 3rd- Field Trip Slips and payments due</w:t>
                      </w:r>
                    </w:p>
                    <w:p w:rsidR="00B3226F" w:rsidRPr="00B3226F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3226F">
                        <w:rPr>
                          <w:b/>
                          <w:sz w:val="16"/>
                          <w:szCs w:val="16"/>
                          <w:u w:val="single"/>
                        </w:rPr>
                        <w:t>Tuesday, November 4th – 50th day of school!</w:t>
                      </w:r>
                    </w:p>
                    <w:p w:rsidR="00B3226F" w:rsidRPr="00B3226F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3226F">
                        <w:rPr>
                          <w:b/>
                          <w:sz w:val="16"/>
                          <w:szCs w:val="16"/>
                          <w:u w:val="single"/>
                        </w:rPr>
                        <w:t>Thursday, November 6th- Dismissal at noon/Parent Teacher Conferences</w:t>
                      </w:r>
                    </w:p>
                    <w:p w:rsidR="00D9700D" w:rsidRPr="00B3226F" w:rsidRDefault="00B3226F" w:rsidP="00B3226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B3226F">
                        <w:rPr>
                          <w:b/>
                          <w:sz w:val="16"/>
                          <w:szCs w:val="16"/>
                          <w:u w:val="single"/>
                        </w:rPr>
                        <w:t>Friday, November 7th- No School</w:t>
                      </w:r>
                    </w:p>
                    <w:bookmarkEnd w:id="1"/>
                    <w:p w:rsidR="007B680C" w:rsidRPr="00A00DE3" w:rsidRDefault="007B680C" w:rsidP="00E16D05">
                      <w:pPr>
                        <w:pStyle w:val="ListParagraph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A00DE3" w:rsidRPr="00E06EFC" w:rsidRDefault="00A00DE3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994ED8" w:rsidRPr="00B32C22" w:rsidRDefault="00994ED8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FE3D60" w:rsidRPr="00994ED8" w:rsidRDefault="00FE3D60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D60" w:rsidRPr="00EB0428" w:rsidRDefault="005B713E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October </w:t>
                            </w:r>
                            <w:r w:rsidR="001B2CF8">
                              <w:rPr>
                                <w:color w:val="000000" w:themeColor="text1"/>
                                <w:sz w:val="28"/>
                              </w:rPr>
                              <w:t>20</w:t>
                            </w:r>
                            <w:r w:rsidRPr="005B713E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9314D4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FE3D60" w:rsidRPr="00EB0428" w:rsidRDefault="00BE4BFC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FE3D60" w:rsidRPr="00EB0428" w:rsidRDefault="005B713E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October </w:t>
                      </w:r>
                      <w:r w:rsidR="001B2CF8">
                        <w:rPr>
                          <w:color w:val="000000" w:themeColor="text1"/>
                          <w:sz w:val="28"/>
                        </w:rPr>
                        <w:t>20</w:t>
                      </w:r>
                      <w:r w:rsidRPr="005B713E">
                        <w:rPr>
                          <w:color w:val="000000" w:themeColor="text1"/>
                          <w:sz w:val="28"/>
                          <w:vertAlign w:val="superscript"/>
                        </w:rPr>
                        <w:t>th</w:t>
                      </w:r>
                      <w:r w:rsidR="009314D4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FE3D60" w:rsidRPr="00EB0428" w:rsidRDefault="00BE4BFC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0E6D48" w:rsidRDefault="001E0D55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</w:t>
                            </w:r>
                            <w:r w:rsidR="00FE3D60"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Newsletter</w:t>
                            </w:r>
                          </w:p>
                          <w:p w:rsidR="00FE3D60" w:rsidRPr="00BC0D37" w:rsidRDefault="00DD2A08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="00FE3D60"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FE3D60" w:rsidRPr="000E6D48" w:rsidRDefault="001E0D55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</w:t>
                      </w:r>
                      <w:r w:rsidR="00FE3D60" w:rsidRPr="000E6D48">
                        <w:rPr>
                          <w:color w:val="auto"/>
                          <w:sz w:val="36"/>
                          <w:szCs w:val="36"/>
                        </w:rPr>
                        <w:t xml:space="preserve"> Newsletter</w:t>
                      </w:r>
                    </w:p>
                    <w:p w:rsidR="00FE3D60" w:rsidRPr="00BC0D37" w:rsidRDefault="00DD2A08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="00FE3D60"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Pr="00AE3816" w:rsidRDefault="00FE3D60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rq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" filled="f" stroked="f">
                <v:textbox style="mso-fit-shape-to-text:t" inset="0,0,0,0">
                  <w:txbxContent>
                    <w:p w:rsidR="00FE3D60" w:rsidRPr="00AE3816" w:rsidRDefault="00FE3D60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C6/xq2xAgAAvA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6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J6sQ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mPTSer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O1sAIAALw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8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5e3sQ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7t5e3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9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HpsQ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BA/pHp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0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u9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fLGrvb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1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BElIn6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2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j2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X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x1D49r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3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94sg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JdveL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5q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Z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B+Fear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5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L/Vpl7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1AsQ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Jm+fUC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D60" w:rsidRDefault="00FE3D6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GT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Ek1dsBPVPehX&#10;ClAYaBEmIBiNkD8wGmCaZFh9PxBJMWo/cOgBM3omQ07GbjIIL8E1wxojZ260G1GHXrJ9A8iuy7i4&#10;hj6pmVWxaSgXBVAwC5gQlszjNDMj6Hxtbz3N3NUv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O87oZO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FE3D60" w:rsidRDefault="00FE3D6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1B2CF8">
      <w:pgSz w:w="12240" w:h="15840" w:code="185"/>
      <w:pgMar w:top="1440" w:right="1440" w:bottom="1440" w:left="1440" w:header="0" w:footer="0" w:gutter="0"/>
      <w:pgBorders w:offsetFrom="page">
        <w:top w:val="pumpkin1" w:sz="31" w:space="24" w:color="auto"/>
        <w:left w:val="pumpkin1" w:sz="31" w:space="24" w:color="auto"/>
        <w:bottom w:val="pumpkin1" w:sz="31" w:space="24" w:color="auto"/>
        <w:right w:val="pumpkin1" w:sz="31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20D" w:rsidRDefault="00DD320D">
      <w:r>
        <w:separator/>
      </w:r>
    </w:p>
  </w:endnote>
  <w:endnote w:type="continuationSeparator" w:id="0">
    <w:p w:rsidR="00DD320D" w:rsidRDefault="00DD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20D" w:rsidRDefault="00DD320D">
      <w:r>
        <w:separator/>
      </w:r>
    </w:p>
  </w:footnote>
  <w:footnote w:type="continuationSeparator" w:id="0">
    <w:p w:rsidR="00DD320D" w:rsidRDefault="00DD3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numPicBullet w:numPicBulletId="1">
    <w:pict>
      <v:shape id="_x0000_i1027" type="#_x0000_t75" style="width:467.75pt;height:428.2pt" o:bullet="t">
        <v:imagedata r:id="rId2" o:title="16808-illustration-of-a-red-autumn-leaf-pv[1]"/>
      </v:shape>
    </w:pict>
  </w:numPicBullet>
  <w:numPicBullet w:numPicBulletId="2">
    <w:pict>
      <v:shape id="_x0000_i1028" type="#_x0000_t75" style="width:351.35pt;height:7in" o:bullet="t">
        <v:imagedata r:id="rId3" o:title="lions mane jellyfish"/>
      </v:shape>
    </w:pict>
  </w:numPicBullet>
  <w:numPicBullet w:numPicBulletId="3">
    <w:pict>
      <v:shape id="_x0000_i1029" type="#_x0000_t75" style="width:467.85pt;height:408.0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92DC8DF8"/>
    <w:lvl w:ilvl="0" w:tplc="B088F56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5C604CCC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F5C64B30"/>
    <w:lvl w:ilvl="0" w:tplc="B088F56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5AF0412E"/>
    <w:lvl w:ilvl="0" w:tplc="B088F5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47F48"/>
    <w:rsid w:val="00050191"/>
    <w:rsid w:val="000570A7"/>
    <w:rsid w:val="00070C1F"/>
    <w:rsid w:val="000806C1"/>
    <w:rsid w:val="000877A4"/>
    <w:rsid w:val="000B3BB0"/>
    <w:rsid w:val="000C13D8"/>
    <w:rsid w:val="000C2ED6"/>
    <w:rsid w:val="000C5377"/>
    <w:rsid w:val="000D14E5"/>
    <w:rsid w:val="000D5D3D"/>
    <w:rsid w:val="000D7853"/>
    <w:rsid w:val="000E32BD"/>
    <w:rsid w:val="000E5354"/>
    <w:rsid w:val="000E6D48"/>
    <w:rsid w:val="000F6884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7DED"/>
    <w:rsid w:val="00174844"/>
    <w:rsid w:val="001844BF"/>
    <w:rsid w:val="00184C67"/>
    <w:rsid w:val="00187C42"/>
    <w:rsid w:val="00190D60"/>
    <w:rsid w:val="00194765"/>
    <w:rsid w:val="001A5A72"/>
    <w:rsid w:val="001B08BD"/>
    <w:rsid w:val="001B23D0"/>
    <w:rsid w:val="001B2CF8"/>
    <w:rsid w:val="001B32F2"/>
    <w:rsid w:val="001C2603"/>
    <w:rsid w:val="001C49D3"/>
    <w:rsid w:val="001C5DF9"/>
    <w:rsid w:val="001D10FC"/>
    <w:rsid w:val="001D2CAC"/>
    <w:rsid w:val="001D3C9B"/>
    <w:rsid w:val="001E0D55"/>
    <w:rsid w:val="001E3FEA"/>
    <w:rsid w:val="001E5185"/>
    <w:rsid w:val="001F375D"/>
    <w:rsid w:val="001F5E64"/>
    <w:rsid w:val="00200D95"/>
    <w:rsid w:val="00207378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1FBF"/>
    <w:rsid w:val="00275984"/>
    <w:rsid w:val="0027736D"/>
    <w:rsid w:val="00284F12"/>
    <w:rsid w:val="0029485A"/>
    <w:rsid w:val="002B1E02"/>
    <w:rsid w:val="002C08BC"/>
    <w:rsid w:val="002C35F7"/>
    <w:rsid w:val="002D2D8A"/>
    <w:rsid w:val="002D2F86"/>
    <w:rsid w:val="002D52CB"/>
    <w:rsid w:val="002E2628"/>
    <w:rsid w:val="002F0AEB"/>
    <w:rsid w:val="002F3501"/>
    <w:rsid w:val="002F54AE"/>
    <w:rsid w:val="002F6758"/>
    <w:rsid w:val="0031655F"/>
    <w:rsid w:val="0033180C"/>
    <w:rsid w:val="0033356B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6E19"/>
    <w:rsid w:val="004629DF"/>
    <w:rsid w:val="0048007A"/>
    <w:rsid w:val="004B2483"/>
    <w:rsid w:val="004B2E97"/>
    <w:rsid w:val="004B635E"/>
    <w:rsid w:val="004C06E7"/>
    <w:rsid w:val="004C108C"/>
    <w:rsid w:val="004C1FC0"/>
    <w:rsid w:val="004C787F"/>
    <w:rsid w:val="004D70B9"/>
    <w:rsid w:val="004E36A1"/>
    <w:rsid w:val="004E6D3B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848F0"/>
    <w:rsid w:val="00593D63"/>
    <w:rsid w:val="0059690B"/>
    <w:rsid w:val="005A53AD"/>
    <w:rsid w:val="005A5A8B"/>
    <w:rsid w:val="005B4E1A"/>
    <w:rsid w:val="005B4F56"/>
    <w:rsid w:val="005B713E"/>
    <w:rsid w:val="005B7866"/>
    <w:rsid w:val="005D443F"/>
    <w:rsid w:val="005D7EA4"/>
    <w:rsid w:val="005E03D7"/>
    <w:rsid w:val="005F5011"/>
    <w:rsid w:val="00605769"/>
    <w:rsid w:val="006140A3"/>
    <w:rsid w:val="0063461A"/>
    <w:rsid w:val="0063477C"/>
    <w:rsid w:val="00644975"/>
    <w:rsid w:val="0064762F"/>
    <w:rsid w:val="00647FE7"/>
    <w:rsid w:val="00651F9C"/>
    <w:rsid w:val="00681C27"/>
    <w:rsid w:val="00685F8D"/>
    <w:rsid w:val="006867A4"/>
    <w:rsid w:val="00687392"/>
    <w:rsid w:val="006A2270"/>
    <w:rsid w:val="006A65B0"/>
    <w:rsid w:val="006C073E"/>
    <w:rsid w:val="006C119A"/>
    <w:rsid w:val="006D64B2"/>
    <w:rsid w:val="006E29F9"/>
    <w:rsid w:val="006F69EC"/>
    <w:rsid w:val="00701254"/>
    <w:rsid w:val="007041E4"/>
    <w:rsid w:val="0070786F"/>
    <w:rsid w:val="00713F30"/>
    <w:rsid w:val="00720E37"/>
    <w:rsid w:val="0072407B"/>
    <w:rsid w:val="00730D8F"/>
    <w:rsid w:val="0073251A"/>
    <w:rsid w:val="00733748"/>
    <w:rsid w:val="00742189"/>
    <w:rsid w:val="00754090"/>
    <w:rsid w:val="00756D9E"/>
    <w:rsid w:val="00782EB2"/>
    <w:rsid w:val="0079418A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32601"/>
    <w:rsid w:val="00835E85"/>
    <w:rsid w:val="00837084"/>
    <w:rsid w:val="00837290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0176"/>
    <w:rsid w:val="008C1D24"/>
    <w:rsid w:val="008C3BC3"/>
    <w:rsid w:val="008C7FE0"/>
    <w:rsid w:val="008D21C3"/>
    <w:rsid w:val="008D4A80"/>
    <w:rsid w:val="008D5A62"/>
    <w:rsid w:val="008E02B2"/>
    <w:rsid w:val="008E0315"/>
    <w:rsid w:val="008F66E7"/>
    <w:rsid w:val="00906C6C"/>
    <w:rsid w:val="0091225B"/>
    <w:rsid w:val="00925343"/>
    <w:rsid w:val="009314D4"/>
    <w:rsid w:val="00933C15"/>
    <w:rsid w:val="0093571C"/>
    <w:rsid w:val="00940F18"/>
    <w:rsid w:val="0094155C"/>
    <w:rsid w:val="009429B8"/>
    <w:rsid w:val="00944813"/>
    <w:rsid w:val="00944FA8"/>
    <w:rsid w:val="00962B9F"/>
    <w:rsid w:val="00977423"/>
    <w:rsid w:val="009820C4"/>
    <w:rsid w:val="00983828"/>
    <w:rsid w:val="009916DB"/>
    <w:rsid w:val="00994ED8"/>
    <w:rsid w:val="009A266F"/>
    <w:rsid w:val="009A39FB"/>
    <w:rsid w:val="009C3745"/>
    <w:rsid w:val="009C438E"/>
    <w:rsid w:val="009D7C32"/>
    <w:rsid w:val="009E08FE"/>
    <w:rsid w:val="009E4798"/>
    <w:rsid w:val="009E6EA5"/>
    <w:rsid w:val="009F08D6"/>
    <w:rsid w:val="009F2C50"/>
    <w:rsid w:val="00A00DE3"/>
    <w:rsid w:val="00A01F2D"/>
    <w:rsid w:val="00A302C9"/>
    <w:rsid w:val="00A31FC8"/>
    <w:rsid w:val="00A3453A"/>
    <w:rsid w:val="00A353EA"/>
    <w:rsid w:val="00A61600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D148A"/>
    <w:rsid w:val="00AE3816"/>
    <w:rsid w:val="00AE5663"/>
    <w:rsid w:val="00AF7871"/>
    <w:rsid w:val="00B009F2"/>
    <w:rsid w:val="00B00C94"/>
    <w:rsid w:val="00B214C5"/>
    <w:rsid w:val="00B3226F"/>
    <w:rsid w:val="00B32950"/>
    <w:rsid w:val="00B32C22"/>
    <w:rsid w:val="00B431B7"/>
    <w:rsid w:val="00B444CD"/>
    <w:rsid w:val="00B449D0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C01CF5"/>
    <w:rsid w:val="00C1656B"/>
    <w:rsid w:val="00C1782A"/>
    <w:rsid w:val="00C26529"/>
    <w:rsid w:val="00C312B9"/>
    <w:rsid w:val="00C446BE"/>
    <w:rsid w:val="00C5067C"/>
    <w:rsid w:val="00C52F74"/>
    <w:rsid w:val="00C544BD"/>
    <w:rsid w:val="00C54BC7"/>
    <w:rsid w:val="00C55100"/>
    <w:rsid w:val="00C55FAA"/>
    <w:rsid w:val="00C64CA0"/>
    <w:rsid w:val="00C80EC0"/>
    <w:rsid w:val="00C81131"/>
    <w:rsid w:val="00C83579"/>
    <w:rsid w:val="00CB0B1A"/>
    <w:rsid w:val="00CC3F51"/>
    <w:rsid w:val="00CC4691"/>
    <w:rsid w:val="00CC7474"/>
    <w:rsid w:val="00CD0171"/>
    <w:rsid w:val="00CD1329"/>
    <w:rsid w:val="00CD165E"/>
    <w:rsid w:val="00CD4651"/>
    <w:rsid w:val="00CD65CD"/>
    <w:rsid w:val="00CE470C"/>
    <w:rsid w:val="00CE6A69"/>
    <w:rsid w:val="00CE7A71"/>
    <w:rsid w:val="00CF17E1"/>
    <w:rsid w:val="00CF6808"/>
    <w:rsid w:val="00CF6AB7"/>
    <w:rsid w:val="00D026D5"/>
    <w:rsid w:val="00D05582"/>
    <w:rsid w:val="00D11DF3"/>
    <w:rsid w:val="00D12DA3"/>
    <w:rsid w:val="00D262C5"/>
    <w:rsid w:val="00D32C74"/>
    <w:rsid w:val="00D33014"/>
    <w:rsid w:val="00D3519B"/>
    <w:rsid w:val="00D3527F"/>
    <w:rsid w:val="00D3596F"/>
    <w:rsid w:val="00D36666"/>
    <w:rsid w:val="00D431BD"/>
    <w:rsid w:val="00D502D3"/>
    <w:rsid w:val="00D53217"/>
    <w:rsid w:val="00D56155"/>
    <w:rsid w:val="00D6601A"/>
    <w:rsid w:val="00D84E24"/>
    <w:rsid w:val="00D94DA6"/>
    <w:rsid w:val="00D9700D"/>
    <w:rsid w:val="00DA16A8"/>
    <w:rsid w:val="00DA5B28"/>
    <w:rsid w:val="00DC119E"/>
    <w:rsid w:val="00DC2208"/>
    <w:rsid w:val="00DD2A08"/>
    <w:rsid w:val="00DD320D"/>
    <w:rsid w:val="00DD4680"/>
    <w:rsid w:val="00DE68B8"/>
    <w:rsid w:val="00DF3CC2"/>
    <w:rsid w:val="00DF4BC8"/>
    <w:rsid w:val="00E01085"/>
    <w:rsid w:val="00E01369"/>
    <w:rsid w:val="00E0514E"/>
    <w:rsid w:val="00E06EFC"/>
    <w:rsid w:val="00E16D05"/>
    <w:rsid w:val="00E247EF"/>
    <w:rsid w:val="00E37096"/>
    <w:rsid w:val="00E51345"/>
    <w:rsid w:val="00E57737"/>
    <w:rsid w:val="00E76CCF"/>
    <w:rsid w:val="00E97DCF"/>
    <w:rsid w:val="00EA24B8"/>
    <w:rsid w:val="00EA4ABA"/>
    <w:rsid w:val="00EA57E3"/>
    <w:rsid w:val="00EB0428"/>
    <w:rsid w:val="00EB10EA"/>
    <w:rsid w:val="00EC3FEA"/>
    <w:rsid w:val="00ED7FCF"/>
    <w:rsid w:val="00EE7C82"/>
    <w:rsid w:val="00EF00D1"/>
    <w:rsid w:val="00F126A5"/>
    <w:rsid w:val="00F12F72"/>
    <w:rsid w:val="00F2073E"/>
    <w:rsid w:val="00F244F3"/>
    <w:rsid w:val="00F340E7"/>
    <w:rsid w:val="00F36E14"/>
    <w:rsid w:val="00F4222B"/>
    <w:rsid w:val="00F46A00"/>
    <w:rsid w:val="00F50399"/>
    <w:rsid w:val="00F5133C"/>
    <w:rsid w:val="00F575C2"/>
    <w:rsid w:val="00F57E6D"/>
    <w:rsid w:val="00F6665B"/>
    <w:rsid w:val="00F7747A"/>
    <w:rsid w:val="00F90A68"/>
    <w:rsid w:val="00F92DE6"/>
    <w:rsid w:val="00F946DB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hyperlink" Target="https://clubs.scholastic.com/hom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s://ozststephens.wixsite.com/mysite" TargetMode="External"/><Relationship Id="rId10" Type="http://schemas.openxmlformats.org/officeDocument/2006/relationships/hyperlink" Target="https://clubs.scholastic.com/ho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s://ozststephens.wixsite.com/mysit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141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10</cp:revision>
  <cp:lastPrinted>2025-08-25T10:48:00Z</cp:lastPrinted>
  <dcterms:created xsi:type="dcterms:W3CDTF">2025-10-17T21:40:00Z</dcterms:created>
  <dcterms:modified xsi:type="dcterms:W3CDTF">2025-10-20T01:00:00Z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