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E37096" w:rsidP="009C438E">
      <w:r>
        <w:rPr>
          <w:noProof/>
        </w:rPr>
        <w:drawing>
          <wp:anchor distT="0" distB="0" distL="114300" distR="114300" simplePos="0" relativeHeight="251670528" behindDoc="0" locked="0" layoutInCell="1" allowOverlap="1" wp14:anchorId="52EA6C35" wp14:editId="0646151C">
            <wp:simplePos x="0" y="0"/>
            <wp:positionH relativeFrom="page">
              <wp:posOffset>2974640</wp:posOffset>
            </wp:positionH>
            <wp:positionV relativeFrom="page">
              <wp:posOffset>8130540</wp:posOffset>
            </wp:positionV>
            <wp:extent cx="1010620" cy="1330960"/>
            <wp:effectExtent l="0" t="0" r="0" b="0"/>
            <wp:wrapNone/>
            <wp:docPr id="22" name="Picture 22" descr="https://i.pinimg.com/originals/a4/d3/a5/a4d3a5e1d116865cf629327fd74c1f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4/d3/a5/a4d3a5e1d116865cf629327fd74c1f4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99">
        <w:rPr>
          <w:noProof/>
        </w:rPr>
        <w:drawing>
          <wp:anchor distT="0" distB="0" distL="114300" distR="114300" simplePos="0" relativeHeight="251671552" behindDoc="0" locked="0" layoutInCell="1" allowOverlap="1" wp14:anchorId="7CAFF632" wp14:editId="0584CE49">
            <wp:simplePos x="0" y="0"/>
            <wp:positionH relativeFrom="page">
              <wp:posOffset>502920</wp:posOffset>
            </wp:positionH>
            <wp:positionV relativeFrom="page">
              <wp:posOffset>702945</wp:posOffset>
            </wp:positionV>
            <wp:extent cx="1188986" cy="723900"/>
            <wp:effectExtent l="0" t="0" r="0" b="0"/>
            <wp:wrapNone/>
            <wp:docPr id="24" name="Picture 24" descr="https://www.disneyclips.com/images/images/squirrelslea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isneyclips.com/images/images/squirrelsleav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525095" w:rsidRDefault="003542C9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3542C9" w:rsidRPr="000D7853" w:rsidRDefault="003542C9" w:rsidP="00354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 w:rsidRPr="000D7853">
                              <w:rPr>
                                <w:szCs w:val="24"/>
                              </w:rPr>
                              <w:t>Happy Birthday to Ryder (9/19)</w:t>
                            </w:r>
                          </w:p>
                          <w:p w:rsidR="00D11DF3" w:rsidRPr="001C5DF9" w:rsidRDefault="00D11DF3" w:rsidP="00D11DF3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BC0D37" w:rsidRPr="001C5DF9" w:rsidRDefault="00EB0428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5A53AD" w:rsidRPr="000D7853" w:rsidRDefault="001C5DF9" w:rsidP="0034326B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18"/>
                              </w:rPr>
                            </w:pPr>
                            <w:r w:rsidRPr="000D7853">
                              <w:rPr>
                                <w:szCs w:val="18"/>
                              </w:rPr>
                              <w:t>Thank you to everyone who ordered Scholastic this month! Our Scholastic box should be arriving soon! I will send out a Remind when they arrive. Happy Reading!</w:t>
                            </w:r>
                            <w:r w:rsidR="00446B63" w:rsidRPr="000D7853">
                              <w:rPr>
                                <w:szCs w:val="18"/>
                              </w:rPr>
                              <w:t xml:space="preserve">  </w:t>
                            </w:r>
                          </w:p>
                          <w:p w:rsidR="00BC0D37" w:rsidRDefault="00BC0D37" w:rsidP="00BC0D3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Mass Days</w:t>
                            </w:r>
                          </w:p>
                          <w:p w:rsidR="003542C9" w:rsidRPr="00FD6F84" w:rsidRDefault="005F5011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</w:t>
                            </w:r>
                            <w:r w:rsidR="00CD0171">
                              <w:rPr>
                                <w:sz w:val="28"/>
                                <w:szCs w:val="24"/>
                              </w:rPr>
                              <w:t xml:space="preserve"> will be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on Fridays</w:t>
                            </w:r>
                            <w:r w:rsidR="003542C9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3542C9" w:rsidRPr="00525095" w:rsidRDefault="003542C9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3542C9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FE3D60" w:rsidRPr="00525095" w:rsidRDefault="00FE3D60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FE3D60" w:rsidRPr="00525095" w:rsidRDefault="003542C9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3542C9" w:rsidRPr="000D7853" w:rsidRDefault="003542C9" w:rsidP="00354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 w:rsidRPr="000D7853">
                        <w:rPr>
                          <w:szCs w:val="24"/>
                        </w:rPr>
                        <w:t>Happy Birthday to Ryder (9/19)</w:t>
                      </w:r>
                    </w:p>
                    <w:p w:rsidR="00D11DF3" w:rsidRPr="001C5DF9" w:rsidRDefault="00D11DF3" w:rsidP="00D11DF3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BC0D37" w:rsidRPr="001C5DF9" w:rsidRDefault="00EB0428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5A53AD" w:rsidRPr="000D7853" w:rsidRDefault="001C5DF9" w:rsidP="0034326B">
                      <w:pPr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18"/>
                        </w:rPr>
                      </w:pPr>
                      <w:r w:rsidRPr="000D7853">
                        <w:rPr>
                          <w:szCs w:val="18"/>
                        </w:rPr>
                        <w:t>Thank you to everyone who ordered Scholastic this month! Our Scholastic box should be arriving soon! I will send out a Remind when they arrive. Happy Reading!</w:t>
                      </w:r>
                      <w:r w:rsidR="00446B63" w:rsidRPr="000D7853">
                        <w:rPr>
                          <w:szCs w:val="18"/>
                        </w:rPr>
                        <w:t xml:space="preserve">  </w:t>
                      </w:r>
                    </w:p>
                    <w:p w:rsidR="00BC0D37" w:rsidRDefault="00BC0D37" w:rsidP="00BC0D37">
                      <w:pPr>
                        <w:jc w:val="center"/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Mass Days</w:t>
                      </w:r>
                    </w:p>
                    <w:p w:rsidR="003542C9" w:rsidRPr="00FD6F84" w:rsidRDefault="005F5011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</w:t>
                      </w:r>
                      <w:r w:rsidR="00CD0171">
                        <w:rPr>
                          <w:sz w:val="28"/>
                          <w:szCs w:val="24"/>
                        </w:rPr>
                        <w:t xml:space="preserve"> will be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4"/>
                        </w:rPr>
                        <w:t xml:space="preserve"> on Fridays</w:t>
                      </w:r>
                      <w:r w:rsidR="003542C9">
                        <w:rPr>
                          <w:sz w:val="28"/>
                          <w:szCs w:val="24"/>
                        </w:rPr>
                        <w:t>.</w:t>
                      </w:r>
                    </w:p>
                    <w:p w:rsidR="003542C9" w:rsidRPr="00525095" w:rsidRDefault="003542C9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3542C9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FE3D60" w:rsidRPr="00525095" w:rsidRDefault="00FE3D60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2F" w:rsidRDefault="00BC0D37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7D56E9" w:rsidRPr="007D56E9" w:rsidRDefault="007D56E9" w:rsidP="007D56E9"/>
                          <w:p w:rsidR="003542C9" w:rsidRDefault="00A00DE3" w:rsidP="003542C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Homework will begin September </w:t>
                            </w:r>
                            <w:r w:rsidR="00DA5B28">
                              <w:t>22</w:t>
                            </w:r>
                            <w:r w:rsidR="00DA5B28" w:rsidRPr="00DA5B28">
                              <w:rPr>
                                <w:vertAlign w:val="superscript"/>
                              </w:rPr>
                              <w:t>nd</w:t>
                            </w:r>
                            <w:r w:rsidR="00DA5B28">
                              <w:t xml:space="preserve"> </w:t>
                            </w:r>
                            <w:r w:rsidR="000806C1">
                              <w:t xml:space="preserve"> </w:t>
                            </w:r>
                            <w:r w:rsidR="003542C9">
                              <w:t xml:space="preserve"> </w:t>
                            </w:r>
                          </w:p>
                          <w:p w:rsidR="00BC0D37" w:rsidRPr="000E6D48" w:rsidRDefault="007B6700" w:rsidP="003542C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Due Friday, September </w:t>
                            </w:r>
                            <w:r w:rsidR="00DA5B28">
                              <w:t>26</w:t>
                            </w:r>
                            <w:r w:rsidR="00DA5B28" w:rsidRPr="00DA5B28">
                              <w:rPr>
                                <w:vertAlign w:val="superscript"/>
                              </w:rPr>
                              <w:t>th</w:t>
                            </w:r>
                            <w:r w:rsidR="00DA5B28">
                              <w:t xml:space="preserve"> </w:t>
                            </w:r>
                            <w:r w:rsidR="003542C9">
                              <w:t xml:space="preserve"> </w:t>
                            </w:r>
                          </w:p>
                          <w:p w:rsidR="00143ECD" w:rsidRDefault="00143ECD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BB152F" w:rsidRPr="000E6D48" w:rsidRDefault="000E6D48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C312B9" w:rsidRPr="005C3E2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0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7D56E9" w:rsidRPr="00C312B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  <w:bookmarkStart w:id="0" w:name="_GoBack"/>
                            <w:bookmarkEnd w:id="0"/>
                          </w:p>
                          <w:p w:rsidR="0027736D" w:rsidRDefault="0027736D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D7C32" w:rsidRPr="00233BA3" w:rsidRDefault="00D6601A" w:rsidP="0027736D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233BA3">
                              <w:rPr>
                                <w:b/>
                                <w:sz w:val="40"/>
                              </w:rPr>
                              <w:t>Sight Word Test</w:t>
                            </w:r>
                            <w:r w:rsidR="00E37096">
                              <w:rPr>
                                <w:b/>
                                <w:sz w:val="40"/>
                              </w:rPr>
                              <w:t>/ Field Trip</w:t>
                            </w:r>
                          </w:p>
                          <w:p w:rsidR="008E0315" w:rsidRPr="00233BA3" w:rsidRDefault="008E0315" w:rsidP="0027736D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7A7788" w:rsidRPr="00E37096" w:rsidRDefault="00D6601A" w:rsidP="00D660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19"/>
                                <w:u w:val="single"/>
                              </w:rPr>
                            </w:pPr>
                            <w:r w:rsidRPr="00D6601A">
                              <w:rPr>
                                <w:sz w:val="22"/>
                                <w:szCs w:val="19"/>
                              </w:rPr>
                              <w:t xml:space="preserve">I am excited to say that Kindergarten is getting ready for our first ever sight word test! This coming Friday the sweeties will take a test to identify their sight words. I will point to each sight word in random order and ask the student to identify the word. This is not a spelling test. They will be asked to identify by sight, not spelling.  We will do this test towards the end of each reading unit. </w:t>
                            </w:r>
                            <w:r w:rsidR="00233BA3">
                              <w:rPr>
                                <w:sz w:val="22"/>
                                <w:szCs w:val="19"/>
                              </w:rPr>
                              <w:t>A list of our sight words to practice is attached to this week’s homework.</w:t>
                            </w:r>
                            <w:r w:rsidRPr="00D6601A">
                              <w:rPr>
                                <w:sz w:val="22"/>
                                <w:szCs w:val="19"/>
                              </w:rPr>
                              <w:t xml:space="preserve"> Our test will be on </w:t>
                            </w:r>
                            <w:r w:rsidRPr="00D6601A">
                              <w:rPr>
                                <w:b/>
                                <w:sz w:val="22"/>
                                <w:szCs w:val="19"/>
                                <w:u w:val="single"/>
                              </w:rPr>
                              <w:t>Friday, September 26th.</w:t>
                            </w:r>
                          </w:p>
                          <w:p w:rsidR="00E37096" w:rsidRPr="00D6601A" w:rsidRDefault="00E37096" w:rsidP="00D660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19"/>
                              </w:rPr>
                              <w:t xml:space="preserve">As a reminder, all field trip slips and payments are due this </w:t>
                            </w:r>
                            <w:r w:rsidRPr="003B30E3">
                              <w:rPr>
                                <w:b/>
                                <w:sz w:val="22"/>
                                <w:szCs w:val="19"/>
                                <w:u w:val="single"/>
                              </w:rPr>
                              <w:t>Friday, September</w:t>
                            </w:r>
                            <w:r w:rsidR="003B30E3" w:rsidRPr="003B30E3">
                              <w:rPr>
                                <w:b/>
                                <w:sz w:val="22"/>
                                <w:szCs w:val="19"/>
                                <w:u w:val="single"/>
                              </w:rPr>
                              <w:t xml:space="preserve"> 26</w:t>
                            </w:r>
                            <w:r w:rsidR="003B30E3" w:rsidRPr="003B30E3">
                              <w:rPr>
                                <w:b/>
                                <w:sz w:val="22"/>
                                <w:szCs w:val="19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B30E3">
                              <w:rPr>
                                <w:b/>
                                <w:sz w:val="22"/>
                                <w:szCs w:val="19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19"/>
                              </w:rPr>
                              <w:t xml:space="preserve"> If your child will not be attending the field trip, please send back the slip marked that your child will not be attending. </w:t>
                            </w:r>
                          </w:p>
                          <w:p w:rsidR="00237A4B" w:rsidRPr="00D6601A" w:rsidRDefault="00237A4B" w:rsidP="0027736D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BB152F" w:rsidRDefault="00BC0D37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7D56E9" w:rsidRPr="007D56E9" w:rsidRDefault="007D56E9" w:rsidP="007D56E9"/>
                    <w:p w:rsidR="003542C9" w:rsidRDefault="00A00DE3" w:rsidP="003542C9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Homework will begin September </w:t>
                      </w:r>
                      <w:r w:rsidR="00DA5B28">
                        <w:t>22</w:t>
                      </w:r>
                      <w:r w:rsidR="00DA5B28" w:rsidRPr="00DA5B28">
                        <w:rPr>
                          <w:vertAlign w:val="superscript"/>
                        </w:rPr>
                        <w:t>nd</w:t>
                      </w:r>
                      <w:r w:rsidR="00DA5B28">
                        <w:t xml:space="preserve"> </w:t>
                      </w:r>
                      <w:r w:rsidR="000806C1">
                        <w:t xml:space="preserve"> </w:t>
                      </w:r>
                      <w:r w:rsidR="003542C9">
                        <w:t xml:space="preserve"> </w:t>
                      </w:r>
                    </w:p>
                    <w:p w:rsidR="00BC0D37" w:rsidRPr="000E6D48" w:rsidRDefault="007B6700" w:rsidP="003542C9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Due Friday, September </w:t>
                      </w:r>
                      <w:r w:rsidR="00DA5B28">
                        <w:t>26</w:t>
                      </w:r>
                      <w:r w:rsidR="00DA5B28" w:rsidRPr="00DA5B28">
                        <w:rPr>
                          <w:vertAlign w:val="superscript"/>
                        </w:rPr>
                        <w:t>th</w:t>
                      </w:r>
                      <w:r w:rsidR="00DA5B28">
                        <w:t xml:space="preserve"> </w:t>
                      </w:r>
                      <w:r w:rsidR="003542C9">
                        <w:t xml:space="preserve"> </w:t>
                      </w:r>
                    </w:p>
                    <w:p w:rsidR="00143ECD" w:rsidRDefault="00143ECD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BB152F" w:rsidRPr="000E6D48" w:rsidRDefault="000E6D48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C312B9" w:rsidRPr="005C3E2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1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7D56E9" w:rsidRPr="00C312B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  <w:bookmarkStart w:id="1" w:name="_GoBack"/>
                      <w:bookmarkEnd w:id="1"/>
                    </w:p>
                    <w:p w:rsidR="0027736D" w:rsidRDefault="0027736D" w:rsidP="0027736D">
                      <w:pPr>
                        <w:rPr>
                          <w:b/>
                          <w:sz w:val="36"/>
                        </w:rPr>
                      </w:pPr>
                    </w:p>
                    <w:p w:rsidR="009D7C32" w:rsidRPr="00233BA3" w:rsidRDefault="00D6601A" w:rsidP="0027736D">
                      <w:pPr>
                        <w:rPr>
                          <w:b/>
                          <w:sz w:val="40"/>
                        </w:rPr>
                      </w:pPr>
                      <w:r w:rsidRPr="00233BA3">
                        <w:rPr>
                          <w:b/>
                          <w:sz w:val="40"/>
                        </w:rPr>
                        <w:t>Sight Word Test</w:t>
                      </w:r>
                      <w:r w:rsidR="00E37096">
                        <w:rPr>
                          <w:b/>
                          <w:sz w:val="40"/>
                        </w:rPr>
                        <w:t>/ Field Trip</w:t>
                      </w:r>
                    </w:p>
                    <w:p w:rsidR="008E0315" w:rsidRPr="00233BA3" w:rsidRDefault="008E0315" w:rsidP="0027736D">
                      <w:pPr>
                        <w:rPr>
                          <w:b/>
                          <w:sz w:val="40"/>
                        </w:rPr>
                      </w:pPr>
                    </w:p>
                    <w:p w:rsidR="007A7788" w:rsidRPr="00E37096" w:rsidRDefault="00D6601A" w:rsidP="00D660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19"/>
                          <w:u w:val="single"/>
                        </w:rPr>
                      </w:pPr>
                      <w:r w:rsidRPr="00D6601A">
                        <w:rPr>
                          <w:sz w:val="22"/>
                          <w:szCs w:val="19"/>
                        </w:rPr>
                        <w:t xml:space="preserve">I am excited to say that Kindergarten is getting ready for our first ever sight word test! This coming Friday the sweeties will take a test to identify their sight words. I will point to each sight word in random order and ask the student to identify the word. This is not a spelling test. They will be asked to identify by sight, not spelling.  We will do this test towards the end of each reading unit. </w:t>
                      </w:r>
                      <w:r w:rsidR="00233BA3">
                        <w:rPr>
                          <w:sz w:val="22"/>
                          <w:szCs w:val="19"/>
                        </w:rPr>
                        <w:t>A list of our sight words to practice is attached to this week’s homework.</w:t>
                      </w:r>
                      <w:r w:rsidRPr="00D6601A">
                        <w:rPr>
                          <w:sz w:val="22"/>
                          <w:szCs w:val="19"/>
                        </w:rPr>
                        <w:t xml:space="preserve"> Our test will be on </w:t>
                      </w:r>
                      <w:r w:rsidRPr="00D6601A">
                        <w:rPr>
                          <w:b/>
                          <w:sz w:val="22"/>
                          <w:szCs w:val="19"/>
                          <w:u w:val="single"/>
                        </w:rPr>
                        <w:t>Friday, September 26th.</w:t>
                      </w:r>
                    </w:p>
                    <w:p w:rsidR="00E37096" w:rsidRPr="00D6601A" w:rsidRDefault="00E37096" w:rsidP="00D660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19"/>
                          <w:u w:val="single"/>
                        </w:rPr>
                      </w:pPr>
                      <w:r>
                        <w:rPr>
                          <w:sz w:val="22"/>
                          <w:szCs w:val="19"/>
                        </w:rPr>
                        <w:t xml:space="preserve">As a reminder, all field trip slips and payments are due this </w:t>
                      </w:r>
                      <w:r w:rsidRPr="003B30E3">
                        <w:rPr>
                          <w:b/>
                          <w:sz w:val="22"/>
                          <w:szCs w:val="19"/>
                          <w:u w:val="single"/>
                        </w:rPr>
                        <w:t>Friday, September</w:t>
                      </w:r>
                      <w:r w:rsidR="003B30E3" w:rsidRPr="003B30E3">
                        <w:rPr>
                          <w:b/>
                          <w:sz w:val="22"/>
                          <w:szCs w:val="19"/>
                          <w:u w:val="single"/>
                        </w:rPr>
                        <w:t xml:space="preserve"> 26</w:t>
                      </w:r>
                      <w:r w:rsidR="003B30E3" w:rsidRPr="003B30E3">
                        <w:rPr>
                          <w:b/>
                          <w:sz w:val="22"/>
                          <w:szCs w:val="19"/>
                          <w:u w:val="single"/>
                          <w:vertAlign w:val="superscript"/>
                        </w:rPr>
                        <w:t>th</w:t>
                      </w:r>
                      <w:r w:rsidRPr="003B30E3">
                        <w:rPr>
                          <w:b/>
                          <w:sz w:val="22"/>
                          <w:szCs w:val="19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19"/>
                        </w:rPr>
                        <w:t xml:space="preserve"> If your child will not be attending the field trip, please send back the slip marked that your child will not be attending. </w:t>
                      </w:r>
                    </w:p>
                    <w:p w:rsidR="00237A4B" w:rsidRPr="00D6601A" w:rsidRDefault="00237A4B" w:rsidP="0027736D">
                      <w:pPr>
                        <w:spacing w:line="360" w:lineRule="auto"/>
                        <w:jc w:val="center"/>
                        <w:rPr>
                          <w:b/>
                          <w:sz w:val="72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48" w:rsidRDefault="00FE3D60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E06EFC" w:rsidRPr="00E06EFC" w:rsidRDefault="00E06EFC" w:rsidP="00E06EFC"/>
                          <w:p w:rsidR="0040338B" w:rsidRPr="00D84E24" w:rsidRDefault="00B32C22" w:rsidP="00D84E24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Monday, September 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22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962B9F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–</w:t>
                            </w:r>
                            <w:r w:rsidR="001E3FEA" w:rsidRPr="00E06EFC">
                              <w:rPr>
                                <w:b/>
                                <w:szCs w:val="32"/>
                              </w:rPr>
                              <w:t>First quarter progress report cards go home</w:t>
                            </w:r>
                          </w:p>
                          <w:p w:rsidR="00143ECD" w:rsidRPr="00A00DE3" w:rsidRDefault="00143ECD" w:rsidP="00906C6C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>Monday, September 22</w:t>
                            </w:r>
                            <w:r w:rsidRPr="00143ECD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>Progress Reports go home</w:t>
                            </w:r>
                          </w:p>
                          <w:p w:rsidR="00A00DE3" w:rsidRDefault="00A00DE3" w:rsidP="00A00D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Cs w:val="32"/>
                              </w:rPr>
                            </w:pPr>
                            <w:r w:rsidRPr="00A00DE3"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Monday, September 22nd- </w:t>
                            </w:r>
                            <w:r w:rsidRPr="00A00DE3">
                              <w:rPr>
                                <w:b/>
                                <w:szCs w:val="32"/>
                              </w:rPr>
                              <w:t>Unit 1 Social Studies Test</w:t>
                            </w:r>
                          </w:p>
                          <w:p w:rsidR="007B680C" w:rsidRPr="00A00DE3" w:rsidRDefault="007B680C" w:rsidP="00A00D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>Friday, September 26</w:t>
                            </w:r>
                            <w:r w:rsidRPr="007B680C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Cs w:val="32"/>
                              </w:rPr>
                              <w:t xml:space="preserve"> Sight Word Test/ Field trip slips and payments due</w:t>
                            </w:r>
                          </w:p>
                          <w:p w:rsidR="00A00DE3" w:rsidRPr="00E06EFC" w:rsidRDefault="00A00DE3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994ED8" w:rsidRPr="00B32C22" w:rsidRDefault="00994ED8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FE3D60" w:rsidRPr="00994ED8" w:rsidRDefault="00FE3D60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047F48" w:rsidRDefault="00FE3D60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E06EFC" w:rsidRPr="00E06EFC" w:rsidRDefault="00E06EFC" w:rsidP="00E06EFC"/>
                    <w:p w:rsidR="0040338B" w:rsidRPr="00D84E24" w:rsidRDefault="00B32C22" w:rsidP="00D84E24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 w:rsidRPr="00E06EFC">
                        <w:rPr>
                          <w:b/>
                          <w:szCs w:val="32"/>
                          <w:u w:val="single"/>
                        </w:rPr>
                        <w:t xml:space="preserve">Monday, September 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</w:rPr>
                        <w:t>22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nd</w:t>
                      </w:r>
                      <w:r w:rsidR="00962B9F" w:rsidRPr="00E06EFC">
                        <w:rPr>
                          <w:b/>
                          <w:szCs w:val="32"/>
                          <w:u w:val="single"/>
                        </w:rPr>
                        <w:t xml:space="preserve"> 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</w:rPr>
                        <w:t>–</w:t>
                      </w:r>
                      <w:r w:rsidR="001E3FEA" w:rsidRPr="00E06EFC">
                        <w:rPr>
                          <w:b/>
                          <w:szCs w:val="32"/>
                        </w:rPr>
                        <w:t>First quarter progress report cards go home</w:t>
                      </w:r>
                    </w:p>
                    <w:p w:rsidR="00143ECD" w:rsidRPr="00A00DE3" w:rsidRDefault="00143ECD" w:rsidP="00906C6C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>
                        <w:rPr>
                          <w:b/>
                          <w:szCs w:val="32"/>
                          <w:u w:val="single"/>
                        </w:rPr>
                        <w:t>Monday, September 22</w:t>
                      </w:r>
                      <w:r w:rsidRPr="00143ECD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Cs w:val="32"/>
                          <w:u w:val="single"/>
                        </w:rPr>
                        <w:t>-</w:t>
                      </w:r>
                      <w:r>
                        <w:rPr>
                          <w:b/>
                          <w:szCs w:val="32"/>
                        </w:rPr>
                        <w:t xml:space="preserve"> </w:t>
                      </w:r>
                      <w:r>
                        <w:rPr>
                          <w:szCs w:val="32"/>
                        </w:rPr>
                        <w:t>Progress Reports go home</w:t>
                      </w:r>
                    </w:p>
                    <w:p w:rsidR="00A00DE3" w:rsidRDefault="00A00DE3" w:rsidP="00A00D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b/>
                          <w:szCs w:val="32"/>
                        </w:rPr>
                      </w:pPr>
                      <w:r w:rsidRPr="00A00DE3">
                        <w:rPr>
                          <w:b/>
                          <w:szCs w:val="32"/>
                          <w:u w:val="single"/>
                        </w:rPr>
                        <w:t xml:space="preserve">Monday, September 22nd- </w:t>
                      </w:r>
                      <w:r w:rsidRPr="00A00DE3">
                        <w:rPr>
                          <w:b/>
                          <w:szCs w:val="32"/>
                        </w:rPr>
                        <w:t>Unit 1 Social Studies Test</w:t>
                      </w:r>
                    </w:p>
                    <w:p w:rsidR="007B680C" w:rsidRPr="00A00DE3" w:rsidRDefault="007B680C" w:rsidP="00A00D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b/>
                          <w:szCs w:val="32"/>
                        </w:rPr>
                      </w:pPr>
                      <w:r>
                        <w:rPr>
                          <w:b/>
                          <w:szCs w:val="32"/>
                          <w:u w:val="single"/>
                        </w:rPr>
                        <w:t>Friday, September 26</w:t>
                      </w:r>
                      <w:r w:rsidRPr="007B680C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Cs w:val="32"/>
                          <w:u w:val="single"/>
                        </w:rPr>
                        <w:t xml:space="preserve"> –</w:t>
                      </w:r>
                      <w:r>
                        <w:rPr>
                          <w:b/>
                          <w:szCs w:val="32"/>
                        </w:rPr>
                        <w:t xml:space="preserve"> Sight Word Test/ Field trip slips and payments due</w:t>
                      </w:r>
                    </w:p>
                    <w:p w:rsidR="00A00DE3" w:rsidRPr="00E06EFC" w:rsidRDefault="00A00DE3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994ED8" w:rsidRPr="00B32C22" w:rsidRDefault="00994ED8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FE3D60" w:rsidRPr="00994ED8" w:rsidRDefault="00FE3D60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EB0428" w:rsidRDefault="004D70B9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September </w:t>
                            </w:r>
                            <w:r w:rsidR="00DA5B28">
                              <w:rPr>
                                <w:color w:val="000000" w:themeColor="text1"/>
                                <w:sz w:val="28"/>
                              </w:rPr>
                              <w:t>22</w:t>
                            </w:r>
                            <w:r w:rsidR="00DA5B28" w:rsidRPr="00DA5B28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="009314D4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FE3D60" w:rsidRPr="00EB0428" w:rsidRDefault="00BE4BFC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FE3D60" w:rsidRPr="00EB0428" w:rsidRDefault="004D70B9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September </w:t>
                      </w:r>
                      <w:r w:rsidR="00DA5B28">
                        <w:rPr>
                          <w:color w:val="000000" w:themeColor="text1"/>
                          <w:sz w:val="28"/>
                        </w:rPr>
                        <w:t>22</w:t>
                      </w:r>
                      <w:r w:rsidR="00DA5B28" w:rsidRPr="00DA5B28">
                        <w:rPr>
                          <w:color w:val="000000" w:themeColor="text1"/>
                          <w:sz w:val="28"/>
                          <w:vertAlign w:val="superscript"/>
                        </w:rPr>
                        <w:t>nd</w:t>
                      </w:r>
                      <w:r w:rsidR="009314D4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FE3D60" w:rsidRPr="00EB0428" w:rsidRDefault="00BE4BFC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0E6D48" w:rsidRDefault="001E0D55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</w:t>
                            </w:r>
                            <w:r w:rsidR="00FE3D60"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Newsletter</w:t>
                            </w:r>
                          </w:p>
                          <w:p w:rsidR="00FE3D60" w:rsidRPr="00BC0D37" w:rsidRDefault="00DD2A08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="00FE3D60"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FE3D60" w:rsidRPr="000E6D48" w:rsidRDefault="001E0D55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</w:t>
                      </w:r>
                      <w:r w:rsidR="00FE3D60" w:rsidRPr="000E6D48">
                        <w:rPr>
                          <w:color w:val="auto"/>
                          <w:sz w:val="36"/>
                          <w:szCs w:val="36"/>
                        </w:rPr>
                        <w:t xml:space="preserve"> Newsletter</w:t>
                      </w:r>
                    </w:p>
                    <w:p w:rsidR="00FE3D60" w:rsidRPr="00BC0D37" w:rsidRDefault="00DD2A08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="00FE3D60"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9D8EA" wp14:editId="20734F11">
                <wp:simplePos x="0" y="0"/>
                <wp:positionH relativeFrom="page">
                  <wp:posOffset>3878580</wp:posOffset>
                </wp:positionH>
                <wp:positionV relativeFrom="page">
                  <wp:posOffset>7287260</wp:posOffset>
                </wp:positionV>
                <wp:extent cx="3093720" cy="177165"/>
                <wp:effectExtent l="1905" t="635" r="0" b="3175"/>
                <wp:wrapNone/>
                <wp:docPr id="1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4" type="#_x0000_t202" style="position:absolute;margin-left:305.4pt;margin-top:573.8pt;width:243.6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qM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5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rq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6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C6/xq2xAgAAvA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7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J6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b0TXLsgq2sHkC/&#10;SoLCQIswAsFopPqO0QDjJMP6254qhlH7XkAP2NkzGWoytpNBRQmuGTYYeXNt/Iza94rvGkD2XSbk&#10;NfRJzZ2KbUP5KICCXcCIcGQex5mdQadrd+tp6K5+AQ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mPTSer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8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O1sAIAALw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C2gziS/gAAAOEBAAATAAAAAAAAAAAA&#10;AAAAAAAAAABbQ29udGVudF9UeXBlc10ueG1sUEsBAi0AFAAGAAgAAAAhADj9If/WAAAAlAEAAAsA&#10;AAAAAAAAAAAAAAAALwEAAF9yZWxzLy5yZWxzUEsBAi0AFAAGAAgAAAAhANvQ87WwAgAAvAUAAA4A&#10;AAAAAAAAAAAAAAAALgIAAGRycy9lMm9Eb2MueG1sUEsBAi0AFAAGAAgAAAAhAMzMuOffAAAADQEA&#10;AA8AAAAAAAAAAAAAAAAACg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9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5e3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7t5e3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0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Hp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BA/pHp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1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u9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CEScdlOiejhrdiBGFiwijhlUVNaU1qRp6lYLHXQ8+eoQ7Zt/QVv2tKL8pxMW6IXxHr6UUQ0NJ&#10;BaFaT//M1eEoA7IdPooK3iR7LSzQWMvOAEJmEKBDyR5OZTJx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7oML0+XSGr0t+GVLa0mrHX2WSpM+E+pgIxNhbZqNQJ1UtXjdrQ9Es6mLtiK6gH0&#10;KwUoDLQIExCMRsgfGA0wTTKsvu+JpBi1Hzj0gBk9kyEnYzsZhJfgmmGNkTPX2o2ofS/ZrgFk12Vc&#10;XEOf1Myq2DSUiwIomAVMCEvmOM3MCDpf21tPM3f1Cw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fLGrvb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2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BElIn6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3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j2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X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x1D49r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4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94sg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O8wE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6JE6mLtjI+h70&#10;qyQoDLQIExCMVqofGI0wTXKsv++oYhh1HwT0gB09k6EmYzMZVFTgmmODkTdXxo+o3aD4tgVk32VC&#10;XkGfNNyp2DaUjwIo2AVMCEfmcZrZEXS6dreeZu7y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JdveL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5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5q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Z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B+Fear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6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L/Vpl7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7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1AsQ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Jm+fUC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8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GT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Ek1dsBPVPehX&#10;ClAYaBEmIBiNkD8wGmCaZFh9PxBJMWo/cOgBM3omQ07GbjIIL8E1wxojZ260G1GHXrJ9A8iuy7i4&#10;hj6pmVWxaSgXBVAwC5gQlszjNDMj6Hxtbz3N3NUv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O87oZO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F50399">
      <w:pgSz w:w="12240" w:h="15840" w:code="185"/>
      <w:pgMar w:top="1440" w:right="1440" w:bottom="1440" w:left="1440" w:header="0" w:footer="0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0D" w:rsidRDefault="00DD320D">
      <w:r>
        <w:separator/>
      </w:r>
    </w:p>
  </w:endnote>
  <w:endnote w:type="continuationSeparator" w:id="0">
    <w:p w:rsidR="00DD320D" w:rsidRDefault="00DD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0D" w:rsidRDefault="00DD320D">
      <w:r>
        <w:separator/>
      </w:r>
    </w:p>
  </w:footnote>
  <w:footnote w:type="continuationSeparator" w:id="0">
    <w:p w:rsidR="00DD320D" w:rsidRDefault="00DD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467.75pt;height:428.2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467.85pt;height:408.0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92DC8DF8"/>
    <w:lvl w:ilvl="0" w:tplc="B088F56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5C604CCC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F5C64B30"/>
    <w:lvl w:ilvl="0" w:tplc="B088F56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5AF0412E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47F48"/>
    <w:rsid w:val="00050191"/>
    <w:rsid w:val="00070C1F"/>
    <w:rsid w:val="000806C1"/>
    <w:rsid w:val="000877A4"/>
    <w:rsid w:val="000B3BB0"/>
    <w:rsid w:val="000C13D8"/>
    <w:rsid w:val="000C2ED6"/>
    <w:rsid w:val="000C5377"/>
    <w:rsid w:val="000D14E5"/>
    <w:rsid w:val="000D5D3D"/>
    <w:rsid w:val="000D7853"/>
    <w:rsid w:val="000E32BD"/>
    <w:rsid w:val="000E6D48"/>
    <w:rsid w:val="000F6884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7DED"/>
    <w:rsid w:val="00174844"/>
    <w:rsid w:val="001844BF"/>
    <w:rsid w:val="00184C67"/>
    <w:rsid w:val="00187C42"/>
    <w:rsid w:val="00190D60"/>
    <w:rsid w:val="00194765"/>
    <w:rsid w:val="001A5A72"/>
    <w:rsid w:val="001B23D0"/>
    <w:rsid w:val="001B32F2"/>
    <w:rsid w:val="001C2603"/>
    <w:rsid w:val="001C49D3"/>
    <w:rsid w:val="001C5DF9"/>
    <w:rsid w:val="001D10FC"/>
    <w:rsid w:val="001D2CAC"/>
    <w:rsid w:val="001E0D55"/>
    <w:rsid w:val="001E3FEA"/>
    <w:rsid w:val="001E5185"/>
    <w:rsid w:val="001F375D"/>
    <w:rsid w:val="001F5E64"/>
    <w:rsid w:val="00200D95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5984"/>
    <w:rsid w:val="0027736D"/>
    <w:rsid w:val="00284F12"/>
    <w:rsid w:val="0029485A"/>
    <w:rsid w:val="002B1E02"/>
    <w:rsid w:val="002C08BC"/>
    <w:rsid w:val="002C35F7"/>
    <w:rsid w:val="002D2D8A"/>
    <w:rsid w:val="002D2F86"/>
    <w:rsid w:val="002E2628"/>
    <w:rsid w:val="002F0AEB"/>
    <w:rsid w:val="002F3501"/>
    <w:rsid w:val="002F54AE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70B9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48F0"/>
    <w:rsid w:val="00593D63"/>
    <w:rsid w:val="0059690B"/>
    <w:rsid w:val="005A53AD"/>
    <w:rsid w:val="005A5A8B"/>
    <w:rsid w:val="005B4E1A"/>
    <w:rsid w:val="005B4F56"/>
    <w:rsid w:val="005B7866"/>
    <w:rsid w:val="005D443F"/>
    <w:rsid w:val="005D7EA4"/>
    <w:rsid w:val="005E03D7"/>
    <w:rsid w:val="005F5011"/>
    <w:rsid w:val="00605769"/>
    <w:rsid w:val="006140A3"/>
    <w:rsid w:val="0063461A"/>
    <w:rsid w:val="00644975"/>
    <w:rsid w:val="0064762F"/>
    <w:rsid w:val="00647FE7"/>
    <w:rsid w:val="00651F9C"/>
    <w:rsid w:val="00681C27"/>
    <w:rsid w:val="00685F8D"/>
    <w:rsid w:val="006867A4"/>
    <w:rsid w:val="00687392"/>
    <w:rsid w:val="006A2270"/>
    <w:rsid w:val="006A65B0"/>
    <w:rsid w:val="006C073E"/>
    <w:rsid w:val="006C119A"/>
    <w:rsid w:val="006D64B2"/>
    <w:rsid w:val="006E29F9"/>
    <w:rsid w:val="006F69EC"/>
    <w:rsid w:val="00701254"/>
    <w:rsid w:val="007041E4"/>
    <w:rsid w:val="0070786F"/>
    <w:rsid w:val="00713F30"/>
    <w:rsid w:val="00720E37"/>
    <w:rsid w:val="00730D8F"/>
    <w:rsid w:val="0073251A"/>
    <w:rsid w:val="00733748"/>
    <w:rsid w:val="00742189"/>
    <w:rsid w:val="00754090"/>
    <w:rsid w:val="00782EB2"/>
    <w:rsid w:val="0079418A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32601"/>
    <w:rsid w:val="00835E85"/>
    <w:rsid w:val="00837084"/>
    <w:rsid w:val="00837290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1D24"/>
    <w:rsid w:val="008C3BC3"/>
    <w:rsid w:val="008C7FE0"/>
    <w:rsid w:val="008D21C3"/>
    <w:rsid w:val="008D4A80"/>
    <w:rsid w:val="008D5A62"/>
    <w:rsid w:val="008E02B2"/>
    <w:rsid w:val="008E0315"/>
    <w:rsid w:val="008F66E7"/>
    <w:rsid w:val="00906C6C"/>
    <w:rsid w:val="0091225B"/>
    <w:rsid w:val="00925343"/>
    <w:rsid w:val="009314D4"/>
    <w:rsid w:val="00933C15"/>
    <w:rsid w:val="00940F18"/>
    <w:rsid w:val="0094155C"/>
    <w:rsid w:val="009429B8"/>
    <w:rsid w:val="00944813"/>
    <w:rsid w:val="00944FA8"/>
    <w:rsid w:val="00962B9F"/>
    <w:rsid w:val="00977423"/>
    <w:rsid w:val="00983828"/>
    <w:rsid w:val="009916DB"/>
    <w:rsid w:val="00994ED8"/>
    <w:rsid w:val="009A266F"/>
    <w:rsid w:val="009A39FB"/>
    <w:rsid w:val="009C438E"/>
    <w:rsid w:val="009D7C32"/>
    <w:rsid w:val="009E08FE"/>
    <w:rsid w:val="009E4798"/>
    <w:rsid w:val="009F08D6"/>
    <w:rsid w:val="009F2C50"/>
    <w:rsid w:val="00A00DE3"/>
    <w:rsid w:val="00A01F2D"/>
    <w:rsid w:val="00A302C9"/>
    <w:rsid w:val="00A31FC8"/>
    <w:rsid w:val="00A3453A"/>
    <w:rsid w:val="00A353EA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D148A"/>
    <w:rsid w:val="00AE3816"/>
    <w:rsid w:val="00AE5663"/>
    <w:rsid w:val="00B009F2"/>
    <w:rsid w:val="00B00C94"/>
    <w:rsid w:val="00B214C5"/>
    <w:rsid w:val="00B32950"/>
    <w:rsid w:val="00B32C22"/>
    <w:rsid w:val="00B449D0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2F74"/>
    <w:rsid w:val="00C544BD"/>
    <w:rsid w:val="00C54BC7"/>
    <w:rsid w:val="00C55100"/>
    <w:rsid w:val="00C55FAA"/>
    <w:rsid w:val="00C64CA0"/>
    <w:rsid w:val="00C80EC0"/>
    <w:rsid w:val="00C81131"/>
    <w:rsid w:val="00C83579"/>
    <w:rsid w:val="00CB0B1A"/>
    <w:rsid w:val="00CC3F51"/>
    <w:rsid w:val="00CD0171"/>
    <w:rsid w:val="00CD165E"/>
    <w:rsid w:val="00CD4651"/>
    <w:rsid w:val="00CD65CD"/>
    <w:rsid w:val="00CE470C"/>
    <w:rsid w:val="00CE6A69"/>
    <w:rsid w:val="00CE7A71"/>
    <w:rsid w:val="00CF17E1"/>
    <w:rsid w:val="00CF6AB7"/>
    <w:rsid w:val="00D026D5"/>
    <w:rsid w:val="00D05582"/>
    <w:rsid w:val="00D11DF3"/>
    <w:rsid w:val="00D12DA3"/>
    <w:rsid w:val="00D33014"/>
    <w:rsid w:val="00D3519B"/>
    <w:rsid w:val="00D3527F"/>
    <w:rsid w:val="00D431BD"/>
    <w:rsid w:val="00D502D3"/>
    <w:rsid w:val="00D53217"/>
    <w:rsid w:val="00D6601A"/>
    <w:rsid w:val="00D84E24"/>
    <w:rsid w:val="00DA16A8"/>
    <w:rsid w:val="00DA5B28"/>
    <w:rsid w:val="00DC119E"/>
    <w:rsid w:val="00DC2208"/>
    <w:rsid w:val="00DD2A08"/>
    <w:rsid w:val="00DD320D"/>
    <w:rsid w:val="00DD4680"/>
    <w:rsid w:val="00DE68B8"/>
    <w:rsid w:val="00DF3CC2"/>
    <w:rsid w:val="00DF4BC8"/>
    <w:rsid w:val="00E01369"/>
    <w:rsid w:val="00E0514E"/>
    <w:rsid w:val="00E06EFC"/>
    <w:rsid w:val="00E247EF"/>
    <w:rsid w:val="00E37096"/>
    <w:rsid w:val="00E51345"/>
    <w:rsid w:val="00E57737"/>
    <w:rsid w:val="00E76CCF"/>
    <w:rsid w:val="00E97DCF"/>
    <w:rsid w:val="00EA24B8"/>
    <w:rsid w:val="00EA4ABA"/>
    <w:rsid w:val="00EA57E3"/>
    <w:rsid w:val="00EB0428"/>
    <w:rsid w:val="00EB10EA"/>
    <w:rsid w:val="00EC3FEA"/>
    <w:rsid w:val="00ED7FCF"/>
    <w:rsid w:val="00EF00D1"/>
    <w:rsid w:val="00F12F72"/>
    <w:rsid w:val="00F2073E"/>
    <w:rsid w:val="00F244F3"/>
    <w:rsid w:val="00F340E7"/>
    <w:rsid w:val="00F36E14"/>
    <w:rsid w:val="00F46A00"/>
    <w:rsid w:val="00F50399"/>
    <w:rsid w:val="00F575C2"/>
    <w:rsid w:val="00F57E6D"/>
    <w:rsid w:val="00F6665B"/>
    <w:rsid w:val="00F7747A"/>
    <w:rsid w:val="00F90A68"/>
    <w:rsid w:val="00F92DE6"/>
    <w:rsid w:val="00F946DB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zststephens.wixsite.com/mysit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zststephens.wixsite.com/mysi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23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13</cp:revision>
  <cp:lastPrinted>2025-08-25T10:48:00Z</cp:lastPrinted>
  <dcterms:created xsi:type="dcterms:W3CDTF">2025-09-21T01:23:00Z</dcterms:created>
  <dcterms:modified xsi:type="dcterms:W3CDTF">2025-09-24T13:11:00Z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