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215570" w:rsidRDefault="00D07BA8" w:rsidP="009C438E">
      <w:r>
        <w:rPr>
          <w:noProof/>
        </w:rPr>
        <w:drawing>
          <wp:anchor distT="0" distB="0" distL="114300" distR="114300" simplePos="0" relativeHeight="251682816" behindDoc="0" locked="0" layoutInCell="1" allowOverlap="1" wp14:anchorId="4D183E81" wp14:editId="3622A9EA">
            <wp:simplePos x="0" y="0"/>
            <wp:positionH relativeFrom="page">
              <wp:posOffset>447675</wp:posOffset>
            </wp:positionH>
            <wp:positionV relativeFrom="page">
              <wp:posOffset>571500</wp:posOffset>
            </wp:positionV>
            <wp:extent cx="1121410" cy="839470"/>
            <wp:effectExtent l="0" t="0" r="2540" b="0"/>
            <wp:wrapNone/>
            <wp:docPr id="1" name="Picture 1" descr="http://cliparts.co/cliparts/kTK/nkq/kTKnkq5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.co/cliparts/kTK/nkq/kTKnkq58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853">
        <w:rPr>
          <w:noProof/>
        </w:rPr>
        <w:t xml:space="preserve"> </w:t>
      </w:r>
      <w:r w:rsidR="0021002A">
        <w:rPr>
          <w:noProof/>
        </w:rPr>
        <w:t xml:space="preserve"> </w:t>
      </w:r>
      <w:r w:rsidR="00C1782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F3F62F" wp14:editId="6838568B">
                <wp:simplePos x="0" y="0"/>
                <wp:positionH relativeFrom="page">
                  <wp:posOffset>4411980</wp:posOffset>
                </wp:positionH>
                <wp:positionV relativeFrom="margin">
                  <wp:posOffset>3573780</wp:posOffset>
                </wp:positionV>
                <wp:extent cx="2638425" cy="4899660"/>
                <wp:effectExtent l="0" t="0" r="28575" b="15240"/>
                <wp:wrapNone/>
                <wp:docPr id="29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89966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D60" w:rsidRPr="00525095" w:rsidRDefault="003542C9" w:rsidP="00050191">
                            <w:pPr>
                              <w:pStyle w:val="Heading1"/>
                              <w:rPr>
                                <w:color w:val="auto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Cs w:val="32"/>
                              </w:rPr>
                              <w:t>Birthdays</w:t>
                            </w:r>
                          </w:p>
                          <w:p w:rsidR="004D6EB1" w:rsidRDefault="0072407B" w:rsidP="00BC0D3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Happy </w:t>
                            </w:r>
                            <w:r w:rsidR="00EC42A6">
                              <w:rPr>
                                <w:szCs w:val="24"/>
                              </w:rPr>
                              <w:t xml:space="preserve">Birthday to </w:t>
                            </w:r>
                            <w:proofErr w:type="spellStart"/>
                            <w:r w:rsidR="00EC42A6">
                              <w:rPr>
                                <w:szCs w:val="24"/>
                              </w:rPr>
                              <w:t>Caden</w:t>
                            </w:r>
                            <w:proofErr w:type="spellEnd"/>
                            <w:r w:rsidR="00EC42A6">
                              <w:rPr>
                                <w:szCs w:val="24"/>
                              </w:rPr>
                              <w:t>! (11/8)</w:t>
                            </w:r>
                          </w:p>
                          <w:p w:rsidR="006D221B" w:rsidRPr="006D221B" w:rsidRDefault="006D221B" w:rsidP="006D221B">
                            <w:pPr>
                              <w:pStyle w:val="ListParagraph"/>
                              <w:rPr>
                                <w:szCs w:val="24"/>
                              </w:rPr>
                            </w:pPr>
                          </w:p>
                          <w:p w:rsidR="00BC0D37" w:rsidRPr="001C5DF9" w:rsidRDefault="00EB0428" w:rsidP="00BC0D37">
                            <w:pPr>
                              <w:pStyle w:val="Heading1"/>
                              <w:rPr>
                                <w:color w:val="auto"/>
                                <w:sz w:val="40"/>
                              </w:rPr>
                            </w:pPr>
                            <w:r w:rsidRPr="001C5DF9">
                              <w:rPr>
                                <w:color w:val="auto"/>
                                <w:sz w:val="44"/>
                              </w:rPr>
                              <w:t>Scholastic</w:t>
                            </w:r>
                            <w:r w:rsidRPr="001C5DF9">
                              <w:rPr>
                                <w:color w:val="auto"/>
                                <w:sz w:val="40"/>
                              </w:rPr>
                              <w:t xml:space="preserve"> </w:t>
                            </w:r>
                          </w:p>
                          <w:p w:rsidR="005A53AD" w:rsidRPr="006D221B" w:rsidRDefault="006D221B" w:rsidP="006D221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D6C69">
                              <w:rPr>
                                <w:sz w:val="20"/>
                                <w:szCs w:val="18"/>
                              </w:rPr>
                              <w:t xml:space="preserve">All Scholastic orders are due </w:t>
                            </w:r>
                            <w:r w:rsidRPr="009D6C69">
                              <w:rPr>
                                <w:b/>
                                <w:sz w:val="22"/>
                                <w:szCs w:val="18"/>
                                <w:u w:val="single"/>
                              </w:rPr>
                              <w:t xml:space="preserve">Friday, </w:t>
                            </w:r>
                            <w:r>
                              <w:rPr>
                                <w:b/>
                                <w:sz w:val="22"/>
                                <w:szCs w:val="18"/>
                                <w:u w:val="single"/>
                              </w:rPr>
                              <w:t>December 5</w:t>
                            </w:r>
                            <w:r w:rsidRPr="009B2C16">
                              <w:rPr>
                                <w:b/>
                                <w:sz w:val="22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9D6C69">
                              <w:rPr>
                                <w:sz w:val="20"/>
                                <w:szCs w:val="18"/>
                              </w:rPr>
                              <w:t xml:space="preserve">. If you would like to order books, please complete the order form and send in a check payable to </w:t>
                            </w:r>
                            <w:r w:rsidRPr="009D6C69">
                              <w:rPr>
                                <w:b/>
                                <w:i/>
                                <w:sz w:val="28"/>
                                <w:szCs w:val="18"/>
                              </w:rPr>
                              <w:t>Scholastic Reading Club</w:t>
                            </w:r>
                            <w:r w:rsidRPr="009D6C69">
                              <w:rPr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9D6C69">
                              <w:rPr>
                                <w:sz w:val="20"/>
                                <w:szCs w:val="18"/>
                              </w:rPr>
                              <w:t xml:space="preserve">for the correct amount in a labeled envelope.  You also have the option of ordering online. Go to </w:t>
                            </w:r>
                            <w:hyperlink r:id="rId9" w:history="1">
                              <w:r w:rsidRPr="009D6C69">
                                <w:rPr>
                                  <w:rStyle w:val="Hyperlink"/>
                                  <w:sz w:val="20"/>
                                  <w:szCs w:val="18"/>
                                </w:rPr>
                                <w:t>https://clubs.scholastic.com/home</w:t>
                              </w:r>
                            </w:hyperlink>
                            <w:r w:rsidRPr="009D6C69">
                              <w:rPr>
                                <w:sz w:val="20"/>
                                <w:szCs w:val="18"/>
                              </w:rPr>
                              <w:t xml:space="preserve">  </w:t>
                            </w:r>
                            <w:r w:rsidR="004D6EB1" w:rsidRPr="004D6EB1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4222B" w:rsidRPr="006D221B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46B63" w:rsidRPr="006D221B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BC0D37" w:rsidRDefault="00BC0D37" w:rsidP="00BC0D37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  <w:p w:rsidR="003542C9" w:rsidRPr="00525095" w:rsidRDefault="003542C9" w:rsidP="003542C9">
                            <w:pPr>
                              <w:pStyle w:val="Heading1"/>
                              <w:rPr>
                                <w:color w:val="auto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Cs w:val="32"/>
                              </w:rPr>
                              <w:t>Mass Days</w:t>
                            </w:r>
                          </w:p>
                          <w:p w:rsidR="003542C9" w:rsidRPr="00FD6F84" w:rsidRDefault="005F5011" w:rsidP="003542C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All school Mass</w:t>
                            </w:r>
                            <w:r w:rsidR="00CD0171">
                              <w:rPr>
                                <w:sz w:val="28"/>
                                <w:szCs w:val="24"/>
                              </w:rPr>
                              <w:t xml:space="preserve"> will be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on </w:t>
                            </w:r>
                            <w:r w:rsidR="00B45DE4">
                              <w:rPr>
                                <w:sz w:val="28"/>
                                <w:szCs w:val="24"/>
                              </w:rPr>
                              <w:t xml:space="preserve">Thursdays and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Fridays</w:t>
                            </w:r>
                            <w:r w:rsidR="003542C9">
                              <w:rPr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:rsidR="003542C9" w:rsidRPr="00525095" w:rsidRDefault="003542C9" w:rsidP="003542C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Additional days may be added if there is a Holy Day of Obligation/ Feast Day</w:t>
                            </w:r>
                          </w:p>
                          <w:p w:rsidR="003542C9" w:rsidRDefault="003542C9" w:rsidP="003542C9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3542C9" w:rsidRPr="00525095" w:rsidRDefault="003542C9" w:rsidP="003542C9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FE3D60" w:rsidRPr="00525095" w:rsidRDefault="00FE3D60" w:rsidP="00837290">
                            <w:pPr>
                              <w:pStyle w:val="BodyText"/>
                              <w:spacing w:after="0" w:line="240" w:lineRule="auto"/>
                              <w:ind w:left="720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2" o:spid="_x0000_s1026" type="#_x0000_t202" style="position:absolute;margin-left:347.4pt;margin-top:281.4pt;width:207.75pt;height:385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" fillcolor="white [3201]" strokecolor="black [3200]" strokeweight="2pt">
                <v:textbox inset="0,0,0,0">
                  <w:txbxContent>
                    <w:p w:rsidR="00FE3D60" w:rsidRPr="00525095" w:rsidRDefault="003542C9" w:rsidP="00050191">
                      <w:pPr>
                        <w:pStyle w:val="Heading1"/>
                        <w:rPr>
                          <w:color w:val="auto"/>
                          <w:szCs w:val="32"/>
                        </w:rPr>
                      </w:pPr>
                      <w:r>
                        <w:rPr>
                          <w:color w:val="auto"/>
                          <w:szCs w:val="32"/>
                        </w:rPr>
                        <w:t>Birthdays</w:t>
                      </w:r>
                    </w:p>
                    <w:p w:rsidR="004D6EB1" w:rsidRDefault="0072407B" w:rsidP="00BC0D3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Happy </w:t>
                      </w:r>
                      <w:r w:rsidR="00EC42A6">
                        <w:rPr>
                          <w:szCs w:val="24"/>
                        </w:rPr>
                        <w:t xml:space="preserve">Birthday to </w:t>
                      </w:r>
                      <w:proofErr w:type="spellStart"/>
                      <w:r w:rsidR="00EC42A6">
                        <w:rPr>
                          <w:szCs w:val="24"/>
                        </w:rPr>
                        <w:t>Caden</w:t>
                      </w:r>
                      <w:proofErr w:type="spellEnd"/>
                      <w:r w:rsidR="00EC42A6">
                        <w:rPr>
                          <w:szCs w:val="24"/>
                        </w:rPr>
                        <w:t>! (11/8)</w:t>
                      </w:r>
                    </w:p>
                    <w:p w:rsidR="006D221B" w:rsidRPr="006D221B" w:rsidRDefault="006D221B" w:rsidP="006D221B">
                      <w:pPr>
                        <w:pStyle w:val="ListParagraph"/>
                        <w:rPr>
                          <w:szCs w:val="24"/>
                        </w:rPr>
                      </w:pPr>
                    </w:p>
                    <w:p w:rsidR="00BC0D37" w:rsidRPr="001C5DF9" w:rsidRDefault="00EB0428" w:rsidP="00BC0D37">
                      <w:pPr>
                        <w:pStyle w:val="Heading1"/>
                        <w:rPr>
                          <w:color w:val="auto"/>
                          <w:sz w:val="40"/>
                        </w:rPr>
                      </w:pPr>
                      <w:r w:rsidRPr="001C5DF9">
                        <w:rPr>
                          <w:color w:val="auto"/>
                          <w:sz w:val="44"/>
                        </w:rPr>
                        <w:t>Scholastic</w:t>
                      </w:r>
                      <w:r w:rsidRPr="001C5DF9">
                        <w:rPr>
                          <w:color w:val="auto"/>
                          <w:sz w:val="40"/>
                        </w:rPr>
                        <w:t xml:space="preserve"> </w:t>
                      </w:r>
                    </w:p>
                    <w:p w:rsidR="005A53AD" w:rsidRPr="006D221B" w:rsidRDefault="006D221B" w:rsidP="006D221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8"/>
                          <w:szCs w:val="28"/>
                        </w:rPr>
                      </w:pPr>
                      <w:r w:rsidRPr="009D6C69">
                        <w:rPr>
                          <w:sz w:val="20"/>
                          <w:szCs w:val="18"/>
                        </w:rPr>
                        <w:t xml:space="preserve">All Scholastic orders are due </w:t>
                      </w:r>
                      <w:r w:rsidRPr="009D6C69">
                        <w:rPr>
                          <w:b/>
                          <w:sz w:val="22"/>
                          <w:szCs w:val="18"/>
                          <w:u w:val="single"/>
                        </w:rPr>
                        <w:t xml:space="preserve">Friday, </w:t>
                      </w:r>
                      <w:r>
                        <w:rPr>
                          <w:b/>
                          <w:sz w:val="22"/>
                          <w:szCs w:val="18"/>
                          <w:u w:val="single"/>
                        </w:rPr>
                        <w:t>December 5</w:t>
                      </w:r>
                      <w:r w:rsidRPr="009B2C16">
                        <w:rPr>
                          <w:b/>
                          <w:sz w:val="22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9D6C69">
                        <w:rPr>
                          <w:sz w:val="20"/>
                          <w:szCs w:val="18"/>
                        </w:rPr>
                        <w:t xml:space="preserve">. If you would like to order books, please complete the order form and send in a check payable to </w:t>
                      </w:r>
                      <w:r w:rsidRPr="009D6C69">
                        <w:rPr>
                          <w:b/>
                          <w:i/>
                          <w:sz w:val="28"/>
                          <w:szCs w:val="18"/>
                        </w:rPr>
                        <w:t>Scholastic Reading Club</w:t>
                      </w:r>
                      <w:r w:rsidRPr="009D6C69">
                        <w:rPr>
                          <w:sz w:val="28"/>
                          <w:szCs w:val="18"/>
                        </w:rPr>
                        <w:t xml:space="preserve"> </w:t>
                      </w:r>
                      <w:r w:rsidRPr="009D6C69">
                        <w:rPr>
                          <w:sz w:val="20"/>
                          <w:szCs w:val="18"/>
                        </w:rPr>
                        <w:t xml:space="preserve">for the correct amount in a labeled envelope.  You also have the option of ordering online. Go to </w:t>
                      </w:r>
                      <w:hyperlink r:id="rId10" w:history="1">
                        <w:r w:rsidRPr="009D6C69">
                          <w:rPr>
                            <w:rStyle w:val="Hyperlink"/>
                            <w:sz w:val="20"/>
                            <w:szCs w:val="18"/>
                          </w:rPr>
                          <w:t>https://clubs.scholastic.com/home</w:t>
                        </w:r>
                      </w:hyperlink>
                      <w:r w:rsidRPr="009D6C69">
                        <w:rPr>
                          <w:sz w:val="20"/>
                          <w:szCs w:val="18"/>
                        </w:rPr>
                        <w:t xml:space="preserve">  </w:t>
                      </w:r>
                      <w:r w:rsidR="004D6EB1" w:rsidRPr="004D6EB1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F4222B" w:rsidRPr="006D221B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446B63" w:rsidRPr="006D221B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:rsidR="00BC0D37" w:rsidRDefault="00BC0D37" w:rsidP="00BC0D37">
                      <w:pPr>
                        <w:jc w:val="center"/>
                        <w:rPr>
                          <w:szCs w:val="18"/>
                        </w:rPr>
                      </w:pPr>
                    </w:p>
                    <w:p w:rsidR="003542C9" w:rsidRPr="00525095" w:rsidRDefault="003542C9" w:rsidP="003542C9">
                      <w:pPr>
                        <w:pStyle w:val="Heading1"/>
                        <w:rPr>
                          <w:color w:val="auto"/>
                          <w:szCs w:val="32"/>
                        </w:rPr>
                      </w:pPr>
                      <w:r>
                        <w:rPr>
                          <w:color w:val="auto"/>
                          <w:szCs w:val="32"/>
                        </w:rPr>
                        <w:t>Mass Days</w:t>
                      </w:r>
                    </w:p>
                    <w:p w:rsidR="003542C9" w:rsidRPr="00FD6F84" w:rsidRDefault="005F5011" w:rsidP="003542C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All school Mass</w:t>
                      </w:r>
                      <w:r w:rsidR="00CD0171">
                        <w:rPr>
                          <w:sz w:val="28"/>
                          <w:szCs w:val="24"/>
                        </w:rPr>
                        <w:t xml:space="preserve"> will be</w:t>
                      </w:r>
                      <w:r>
                        <w:rPr>
                          <w:sz w:val="28"/>
                          <w:szCs w:val="24"/>
                        </w:rPr>
                        <w:t xml:space="preserve"> on </w:t>
                      </w:r>
                      <w:r w:rsidR="00B45DE4">
                        <w:rPr>
                          <w:sz w:val="28"/>
                          <w:szCs w:val="24"/>
                        </w:rPr>
                        <w:t xml:space="preserve">Thursdays and </w:t>
                      </w:r>
                      <w:r>
                        <w:rPr>
                          <w:sz w:val="28"/>
                          <w:szCs w:val="24"/>
                        </w:rPr>
                        <w:t>Fridays</w:t>
                      </w:r>
                      <w:r w:rsidR="003542C9">
                        <w:rPr>
                          <w:sz w:val="28"/>
                          <w:szCs w:val="24"/>
                        </w:rPr>
                        <w:t>.</w:t>
                      </w:r>
                    </w:p>
                    <w:p w:rsidR="003542C9" w:rsidRPr="00525095" w:rsidRDefault="003542C9" w:rsidP="003542C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Additional days may be added if there is a Holy Day of Obligation/ Feast Day</w:t>
                      </w:r>
                    </w:p>
                    <w:p w:rsidR="003542C9" w:rsidRDefault="003542C9" w:rsidP="003542C9">
                      <w:pPr>
                        <w:rPr>
                          <w:szCs w:val="18"/>
                        </w:rPr>
                      </w:pPr>
                    </w:p>
                    <w:p w:rsidR="003542C9" w:rsidRPr="00525095" w:rsidRDefault="003542C9" w:rsidP="003542C9">
                      <w:pPr>
                        <w:rPr>
                          <w:szCs w:val="18"/>
                        </w:rPr>
                      </w:pPr>
                    </w:p>
                    <w:p w:rsidR="00FE3D60" w:rsidRPr="00525095" w:rsidRDefault="00FE3D60" w:rsidP="00837290">
                      <w:pPr>
                        <w:pStyle w:val="BodyText"/>
                        <w:spacing w:after="0" w:line="240" w:lineRule="auto"/>
                        <w:ind w:left="720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1782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70022A8" wp14:editId="6B3E5A59">
                <wp:simplePos x="0" y="0"/>
                <wp:positionH relativeFrom="page">
                  <wp:posOffset>746760</wp:posOffset>
                </wp:positionH>
                <wp:positionV relativeFrom="page">
                  <wp:posOffset>1623060</wp:posOffset>
                </wp:positionV>
                <wp:extent cx="3426460" cy="7764780"/>
                <wp:effectExtent l="0" t="0" r="21590" b="2667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776478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52F" w:rsidRDefault="00BC0D37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E6D48">
                              <w:rPr>
                                <w:color w:val="auto"/>
                              </w:rPr>
                              <w:t>Homework</w:t>
                            </w:r>
                          </w:p>
                          <w:p w:rsidR="007D56E9" w:rsidRPr="007D56E9" w:rsidRDefault="007D56E9" w:rsidP="007D56E9"/>
                          <w:p w:rsidR="001B2CF8" w:rsidRDefault="001B2CF8" w:rsidP="001B2CF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 xml:space="preserve">Homework will begin </w:t>
                            </w:r>
                            <w:r w:rsidR="00EC42A6">
                              <w:t>November 3</w:t>
                            </w:r>
                            <w:r w:rsidR="00EC42A6" w:rsidRPr="00EC42A6">
                              <w:rPr>
                                <w:vertAlign w:val="superscript"/>
                              </w:rPr>
                              <w:t>rd</w:t>
                            </w:r>
                            <w:r w:rsidR="00EC42A6">
                              <w:t xml:space="preserve"> </w:t>
                            </w:r>
                            <w:r>
                              <w:t xml:space="preserve">  </w:t>
                            </w:r>
                          </w:p>
                          <w:p w:rsidR="00BC0D37" w:rsidRPr="000E6D48" w:rsidRDefault="00D408A7" w:rsidP="001B2CF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 xml:space="preserve">Due </w:t>
                            </w:r>
                            <w:r w:rsidR="00EC42A6">
                              <w:t>Thursday, November 6</w:t>
                            </w:r>
                            <w:r w:rsidR="00EC42A6" w:rsidRPr="00EC42A6">
                              <w:rPr>
                                <w:vertAlign w:val="superscript"/>
                              </w:rPr>
                              <w:t>th</w:t>
                            </w:r>
                            <w:r w:rsidR="00EC42A6">
                              <w:t xml:space="preserve"> </w:t>
                            </w:r>
                          </w:p>
                          <w:p w:rsidR="00143ECD" w:rsidRDefault="00143ECD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</w:p>
                          <w:p w:rsidR="00BB152F" w:rsidRPr="000E6D48" w:rsidRDefault="000E6D48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Classroom Website</w:t>
                            </w:r>
                          </w:p>
                          <w:p w:rsidR="00C312B9" w:rsidRPr="005C3E29" w:rsidRDefault="00C312B9" w:rsidP="00C312B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 w:val="20"/>
                              </w:rPr>
                            </w:pPr>
                            <w:r w:rsidRPr="005C3E29">
                              <w:rPr>
                                <w:sz w:val="20"/>
                              </w:rPr>
                              <w:t xml:space="preserve">Our classroom website is up and running! Please check our weekly newsletters, homework, pictures inside our classroom, and fun video resources. Our new classroom website is </w:t>
                            </w:r>
                            <w:hyperlink r:id="rId11" w:history="1">
                              <w:r w:rsidRPr="005C3E29">
                                <w:rPr>
                                  <w:rStyle w:val="Hyperlink"/>
                                  <w:sz w:val="22"/>
                                </w:rPr>
                                <w:t>https://ozststephens.wixsite.com/mysite</w:t>
                              </w:r>
                            </w:hyperlink>
                            <w:r w:rsidRPr="005C3E29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7D56E9" w:rsidRPr="00C659F7" w:rsidRDefault="00C312B9" w:rsidP="00C312B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32"/>
                              </w:rPr>
                            </w:pPr>
                            <w:r w:rsidRPr="005C3E29">
                              <w:rPr>
                                <w:sz w:val="20"/>
                              </w:rPr>
                              <w:t xml:space="preserve">Our access code for the pictures is: (click on the tab marked </w:t>
                            </w:r>
                            <w:r w:rsidRPr="005C3E29">
                              <w:rPr>
                                <w:sz w:val="20"/>
                                <w:u w:val="single"/>
                              </w:rPr>
                              <w:t>“Inside our classroom”</w:t>
                            </w:r>
                            <w:r w:rsidRPr="005C3E29">
                              <w:rPr>
                                <w:sz w:val="20"/>
                              </w:rPr>
                              <w:t xml:space="preserve">)  </w:t>
                            </w:r>
                          </w:p>
                          <w:p w:rsidR="0027736D" w:rsidRDefault="0027736D" w:rsidP="0027736D">
                            <w:pPr>
                              <w:rPr>
                                <w:b/>
                                <w:sz w:val="36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9D7C32" w:rsidRPr="00233BA3" w:rsidRDefault="00D07BA8" w:rsidP="0027736D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D07BA8">
                              <w:rPr>
                                <w:b/>
                                <w:sz w:val="32"/>
                              </w:rPr>
                              <w:t>Poetry/Parent-Teacher Conference/ Scholastic</w:t>
                            </w:r>
                            <w:r w:rsidR="00AC49EF" w:rsidRPr="00D07BA8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  <w:p w:rsidR="00D07BA8" w:rsidRPr="00D07BA8" w:rsidRDefault="00D07BA8" w:rsidP="001B7A0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 w:rsidRPr="00D07BA8">
                              <w:rPr>
                                <w:sz w:val="19"/>
                                <w:szCs w:val="19"/>
                              </w:rPr>
                              <w:t xml:space="preserve">Due to our shorter week, we will not have a poem this week. Our homework will also be shorter and will be due on Thursday instead of our normal Friday. </w:t>
                            </w:r>
                          </w:p>
                          <w:p w:rsidR="00123500" w:rsidRPr="00D07BA8" w:rsidRDefault="00D07BA8" w:rsidP="0012350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D07BA8">
                              <w:rPr>
                                <w:sz w:val="19"/>
                                <w:szCs w:val="19"/>
                              </w:rPr>
                              <w:t>This</w:t>
                            </w:r>
                            <w:r w:rsidR="00123500" w:rsidRPr="00D07BA8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123500" w:rsidRPr="00D07BA8">
                              <w:rPr>
                                <w:b/>
                                <w:sz w:val="19"/>
                                <w:szCs w:val="19"/>
                                <w:u w:val="single"/>
                              </w:rPr>
                              <w:t>Thursday - November 6</w:t>
                            </w:r>
                            <w:r w:rsidR="00123500" w:rsidRPr="00D07BA8">
                              <w:rPr>
                                <w:b/>
                                <w:sz w:val="19"/>
                                <w:szCs w:val="19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123500" w:rsidRPr="00D07BA8">
                              <w:rPr>
                                <w:sz w:val="19"/>
                                <w:szCs w:val="19"/>
                              </w:rPr>
                              <w:t>, will be our Parent/Teacher Conferences. We will have half a day that day. Students will be released by 12 noon, and conferences will begin at 1:15 pm.  If you are unable to attend conferences for that day, please let me know and I am happy to set up a conference with you before or after school on another day. I look forward to seeing you soon!</w:t>
                            </w:r>
                          </w:p>
                          <w:p w:rsidR="00D07BA8" w:rsidRPr="00D07BA8" w:rsidRDefault="00D07BA8" w:rsidP="00D07BA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 w:rsidRPr="00D07BA8">
                              <w:rPr>
                                <w:sz w:val="19"/>
                                <w:szCs w:val="19"/>
                              </w:rPr>
                              <w:t xml:space="preserve">I wanted to make a small announcement about Scholastic. This month Scholastic sent us the Holiday Catalog, this will count for both November and December. Since the catalogs are for both months, I have made the due date longer than normal. All Scholastic orders will be due </w:t>
                            </w:r>
                            <w:r w:rsidRPr="00D07BA8">
                              <w:rPr>
                                <w:b/>
                                <w:sz w:val="19"/>
                                <w:szCs w:val="19"/>
                                <w:u w:val="single"/>
                              </w:rPr>
                              <w:t>Friday, December 5</w:t>
                            </w:r>
                            <w:r w:rsidRPr="00D07BA8">
                              <w:rPr>
                                <w:b/>
                                <w:sz w:val="19"/>
                                <w:szCs w:val="19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D07BA8">
                              <w:rPr>
                                <w:b/>
                                <w:sz w:val="19"/>
                                <w:szCs w:val="19"/>
                                <w:u w:val="single"/>
                              </w:rPr>
                              <w:t>.</w:t>
                            </w:r>
                            <w:r w:rsidRPr="00D07BA8">
                              <w:rPr>
                                <w:sz w:val="19"/>
                                <w:szCs w:val="19"/>
                              </w:rPr>
                              <w:t xml:space="preserve"> If any of the books you purchase are planned to be Christmas gifts, please let me know and I can get them to you discreetly. I am still waiting for them to send the second half of the catalog that I am hoping comes in this week. Soon as they come in I will send out a message in Remind. Scholastic has also begun a new option to have them shipped directly to your house! Please let me know if you have any questions. This will be our last Scholastic for November and December.</w:t>
                            </w:r>
                          </w:p>
                          <w:p w:rsidR="00D07BA8" w:rsidRPr="00D07BA8" w:rsidRDefault="00D07BA8" w:rsidP="00D07BA8">
                            <w:pPr>
                              <w:pStyle w:val="ListParagraph"/>
                              <w:rPr>
                                <w:b/>
                                <w:sz w:val="20"/>
                                <w:szCs w:val="17"/>
                                <w:u w:val="single"/>
                              </w:rPr>
                            </w:pPr>
                          </w:p>
                          <w:p w:rsidR="00123500" w:rsidRDefault="00123500" w:rsidP="00123500">
                            <w:pPr>
                              <w:pStyle w:val="ListParagraph"/>
                              <w:rPr>
                                <w:b/>
                                <w:sz w:val="18"/>
                                <w:szCs w:val="17"/>
                                <w:u w:val="single"/>
                              </w:rPr>
                            </w:pPr>
                          </w:p>
                          <w:p w:rsidR="00D07BA8" w:rsidRPr="00D07BA8" w:rsidRDefault="00D07BA8" w:rsidP="00123500">
                            <w:pPr>
                              <w:pStyle w:val="ListParagraph"/>
                              <w:rPr>
                                <w:b/>
                                <w:sz w:val="18"/>
                                <w:szCs w:val="17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58.8pt;margin-top:127.8pt;width:269.8pt;height:611.4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" fillcolor="white [3201]" strokecolor="black [3200]" strokeweight="2pt">
                <v:textbox inset="0,0,0,0">
                  <w:txbxContent>
                    <w:p w:rsidR="00BB152F" w:rsidRDefault="00BC0D37" w:rsidP="00EA24B8">
                      <w:pPr>
                        <w:pStyle w:val="Heading1"/>
                        <w:rPr>
                          <w:color w:val="auto"/>
                        </w:rPr>
                      </w:pPr>
                      <w:r w:rsidRPr="000E6D48">
                        <w:rPr>
                          <w:color w:val="auto"/>
                        </w:rPr>
                        <w:t>Homework</w:t>
                      </w:r>
                    </w:p>
                    <w:p w:rsidR="007D56E9" w:rsidRPr="007D56E9" w:rsidRDefault="007D56E9" w:rsidP="007D56E9"/>
                    <w:p w:rsidR="001B2CF8" w:rsidRDefault="001B2CF8" w:rsidP="001B2CF8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 xml:space="preserve">Homework will begin </w:t>
                      </w:r>
                      <w:r w:rsidR="00EC42A6">
                        <w:t>November 3</w:t>
                      </w:r>
                      <w:r w:rsidR="00EC42A6" w:rsidRPr="00EC42A6">
                        <w:rPr>
                          <w:vertAlign w:val="superscript"/>
                        </w:rPr>
                        <w:t>rd</w:t>
                      </w:r>
                      <w:r w:rsidR="00EC42A6">
                        <w:t xml:space="preserve"> </w:t>
                      </w:r>
                      <w:r>
                        <w:t xml:space="preserve">  </w:t>
                      </w:r>
                    </w:p>
                    <w:p w:rsidR="00BC0D37" w:rsidRPr="000E6D48" w:rsidRDefault="00D408A7" w:rsidP="001B2CF8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 xml:space="preserve">Due </w:t>
                      </w:r>
                      <w:r w:rsidR="00EC42A6">
                        <w:t>Thursday, November 6</w:t>
                      </w:r>
                      <w:r w:rsidR="00EC42A6" w:rsidRPr="00EC42A6">
                        <w:rPr>
                          <w:vertAlign w:val="superscript"/>
                        </w:rPr>
                        <w:t>th</w:t>
                      </w:r>
                      <w:r w:rsidR="00EC42A6">
                        <w:t xml:space="preserve"> </w:t>
                      </w:r>
                    </w:p>
                    <w:p w:rsidR="00143ECD" w:rsidRDefault="00143ECD" w:rsidP="00EA24B8">
                      <w:pPr>
                        <w:pStyle w:val="Heading1"/>
                        <w:rPr>
                          <w:color w:val="auto"/>
                        </w:rPr>
                      </w:pPr>
                    </w:p>
                    <w:p w:rsidR="00BB152F" w:rsidRPr="000E6D48" w:rsidRDefault="000E6D48" w:rsidP="00EA24B8">
                      <w:pPr>
                        <w:pStyle w:val="Heading1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Classroom Website</w:t>
                      </w:r>
                    </w:p>
                    <w:p w:rsidR="00C312B9" w:rsidRPr="005C3E29" w:rsidRDefault="00C312B9" w:rsidP="00C312B9">
                      <w:pPr>
                        <w:numPr>
                          <w:ilvl w:val="0"/>
                          <w:numId w:val="16"/>
                        </w:numPr>
                        <w:rPr>
                          <w:sz w:val="20"/>
                        </w:rPr>
                      </w:pPr>
                      <w:r w:rsidRPr="005C3E29">
                        <w:rPr>
                          <w:sz w:val="20"/>
                        </w:rPr>
                        <w:t xml:space="preserve">Our classroom website is up and running! Please check our weekly newsletters, homework, pictures inside our classroom, and fun video resources. Our new classroom website is </w:t>
                      </w:r>
                      <w:hyperlink r:id="rId12" w:history="1">
                        <w:r w:rsidRPr="005C3E29">
                          <w:rPr>
                            <w:rStyle w:val="Hyperlink"/>
                            <w:sz w:val="22"/>
                          </w:rPr>
                          <w:t>https://ozststephens.wixsite.com/mysite</w:t>
                        </w:r>
                      </w:hyperlink>
                      <w:r w:rsidRPr="005C3E29">
                        <w:rPr>
                          <w:sz w:val="22"/>
                        </w:rPr>
                        <w:t xml:space="preserve"> </w:t>
                      </w:r>
                    </w:p>
                    <w:p w:rsidR="007D56E9" w:rsidRPr="00C659F7" w:rsidRDefault="00C312B9" w:rsidP="00C312B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32"/>
                        </w:rPr>
                      </w:pPr>
                      <w:r w:rsidRPr="005C3E29">
                        <w:rPr>
                          <w:sz w:val="20"/>
                        </w:rPr>
                        <w:t xml:space="preserve">Our access code for the pictures is: (click on the tab marked </w:t>
                      </w:r>
                      <w:r w:rsidRPr="005C3E29">
                        <w:rPr>
                          <w:sz w:val="20"/>
                          <w:u w:val="single"/>
                        </w:rPr>
                        <w:t>“Inside our classroom”</w:t>
                      </w:r>
                      <w:r w:rsidRPr="005C3E29">
                        <w:rPr>
                          <w:sz w:val="20"/>
                        </w:rPr>
                        <w:t xml:space="preserve">)  </w:t>
                      </w:r>
                    </w:p>
                    <w:p w:rsidR="0027736D" w:rsidRDefault="0027736D" w:rsidP="0027736D">
                      <w:pPr>
                        <w:rPr>
                          <w:b/>
                          <w:sz w:val="36"/>
                        </w:rPr>
                      </w:pPr>
                      <w:bookmarkStart w:id="1" w:name="_GoBack"/>
                      <w:bookmarkEnd w:id="1"/>
                    </w:p>
                    <w:p w:rsidR="009D7C32" w:rsidRPr="00233BA3" w:rsidRDefault="00D07BA8" w:rsidP="0027736D">
                      <w:pPr>
                        <w:rPr>
                          <w:b/>
                          <w:sz w:val="40"/>
                        </w:rPr>
                      </w:pPr>
                      <w:r w:rsidRPr="00D07BA8">
                        <w:rPr>
                          <w:b/>
                          <w:sz w:val="32"/>
                        </w:rPr>
                        <w:t>Poetry/Parent-Teacher Conference/ Scholastic</w:t>
                      </w:r>
                      <w:r w:rsidR="00AC49EF" w:rsidRPr="00D07BA8">
                        <w:rPr>
                          <w:b/>
                          <w:sz w:val="32"/>
                        </w:rPr>
                        <w:t xml:space="preserve"> </w:t>
                      </w:r>
                    </w:p>
                    <w:p w:rsidR="00D07BA8" w:rsidRPr="00D07BA8" w:rsidRDefault="00D07BA8" w:rsidP="001B7A0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19"/>
                          <w:szCs w:val="19"/>
                        </w:rPr>
                      </w:pPr>
                      <w:r w:rsidRPr="00D07BA8">
                        <w:rPr>
                          <w:sz w:val="19"/>
                          <w:szCs w:val="19"/>
                        </w:rPr>
                        <w:t xml:space="preserve">Due to our shorter week, we will not have a poem this week. Our homework will also be shorter and will be due on Thursday instead of our normal Friday. </w:t>
                      </w:r>
                    </w:p>
                    <w:p w:rsidR="00123500" w:rsidRPr="00D07BA8" w:rsidRDefault="00D07BA8" w:rsidP="0012350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b/>
                          <w:sz w:val="19"/>
                          <w:szCs w:val="19"/>
                          <w:u w:val="single"/>
                        </w:rPr>
                      </w:pPr>
                      <w:r w:rsidRPr="00D07BA8">
                        <w:rPr>
                          <w:sz w:val="19"/>
                          <w:szCs w:val="19"/>
                        </w:rPr>
                        <w:t>This</w:t>
                      </w:r>
                      <w:r w:rsidR="00123500" w:rsidRPr="00D07BA8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="00123500" w:rsidRPr="00D07BA8">
                        <w:rPr>
                          <w:b/>
                          <w:sz w:val="19"/>
                          <w:szCs w:val="19"/>
                          <w:u w:val="single"/>
                        </w:rPr>
                        <w:t>Thursday - November 6</w:t>
                      </w:r>
                      <w:r w:rsidR="00123500" w:rsidRPr="00D07BA8">
                        <w:rPr>
                          <w:b/>
                          <w:sz w:val="19"/>
                          <w:szCs w:val="19"/>
                          <w:u w:val="single"/>
                          <w:vertAlign w:val="superscript"/>
                        </w:rPr>
                        <w:t>th</w:t>
                      </w:r>
                      <w:r w:rsidR="00123500" w:rsidRPr="00D07BA8">
                        <w:rPr>
                          <w:sz w:val="19"/>
                          <w:szCs w:val="19"/>
                        </w:rPr>
                        <w:t>, will be our Parent/Teacher Conferences. We will have half a day that day. Students will be released by 12 noon, and conferences will begin at 1:15 pm.  If you are unable to attend conferences for that day, please let me know and I am happy to set up a conference with you before or after school on another day. I look forward to seeing you soon!</w:t>
                      </w:r>
                    </w:p>
                    <w:p w:rsidR="00D07BA8" w:rsidRPr="00D07BA8" w:rsidRDefault="00D07BA8" w:rsidP="00D07BA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19"/>
                          <w:szCs w:val="19"/>
                        </w:rPr>
                      </w:pPr>
                      <w:r w:rsidRPr="00D07BA8">
                        <w:rPr>
                          <w:sz w:val="19"/>
                          <w:szCs w:val="19"/>
                        </w:rPr>
                        <w:t xml:space="preserve">I wanted to make a small announcement about Scholastic. This month Scholastic sent us the Holiday Catalog, this will count for both November and December. Since the catalogs are for both months, I have made the due date longer than normal. All Scholastic orders will be due </w:t>
                      </w:r>
                      <w:r w:rsidRPr="00D07BA8">
                        <w:rPr>
                          <w:b/>
                          <w:sz w:val="19"/>
                          <w:szCs w:val="19"/>
                          <w:u w:val="single"/>
                        </w:rPr>
                        <w:t>Friday, December 5</w:t>
                      </w:r>
                      <w:r w:rsidRPr="00D07BA8">
                        <w:rPr>
                          <w:b/>
                          <w:sz w:val="19"/>
                          <w:szCs w:val="19"/>
                          <w:u w:val="single"/>
                          <w:vertAlign w:val="superscript"/>
                        </w:rPr>
                        <w:t>th</w:t>
                      </w:r>
                      <w:r w:rsidRPr="00D07BA8">
                        <w:rPr>
                          <w:b/>
                          <w:sz w:val="19"/>
                          <w:szCs w:val="19"/>
                          <w:u w:val="single"/>
                        </w:rPr>
                        <w:t>.</w:t>
                      </w:r>
                      <w:r w:rsidRPr="00D07BA8">
                        <w:rPr>
                          <w:sz w:val="19"/>
                          <w:szCs w:val="19"/>
                        </w:rPr>
                        <w:t xml:space="preserve"> If any of the books you purchase are planned to be Christmas gifts, please let me know and I can get them to you discreetly. I am still waiting for them to send the second half of the catalog that I am hoping comes in this week. Soon as they come in I will send out a message in Remind. Scholastic has also begun a new option to have them shipped directly to your house! Please let me know if you have any questions. This will be our last Scholastic for November and December.</w:t>
                      </w:r>
                    </w:p>
                    <w:p w:rsidR="00D07BA8" w:rsidRPr="00D07BA8" w:rsidRDefault="00D07BA8" w:rsidP="00D07BA8">
                      <w:pPr>
                        <w:pStyle w:val="ListParagraph"/>
                        <w:rPr>
                          <w:b/>
                          <w:sz w:val="20"/>
                          <w:szCs w:val="17"/>
                          <w:u w:val="single"/>
                        </w:rPr>
                      </w:pPr>
                    </w:p>
                    <w:p w:rsidR="00123500" w:rsidRDefault="00123500" w:rsidP="00123500">
                      <w:pPr>
                        <w:pStyle w:val="ListParagraph"/>
                        <w:rPr>
                          <w:b/>
                          <w:sz w:val="18"/>
                          <w:szCs w:val="17"/>
                          <w:u w:val="single"/>
                        </w:rPr>
                      </w:pPr>
                    </w:p>
                    <w:p w:rsidR="00D07BA8" w:rsidRPr="00D07BA8" w:rsidRDefault="00D07BA8" w:rsidP="00123500">
                      <w:pPr>
                        <w:pStyle w:val="ListParagraph"/>
                        <w:rPr>
                          <w:b/>
                          <w:sz w:val="18"/>
                          <w:szCs w:val="17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42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0A8BA6" wp14:editId="579C3AF1">
                <wp:simplePos x="0" y="0"/>
                <wp:positionH relativeFrom="page">
                  <wp:posOffset>4410075</wp:posOffset>
                </wp:positionH>
                <wp:positionV relativeFrom="page">
                  <wp:posOffset>1619250</wp:posOffset>
                </wp:positionV>
                <wp:extent cx="2559050" cy="2714625"/>
                <wp:effectExtent l="0" t="0" r="12700" b="28575"/>
                <wp:wrapNone/>
                <wp:docPr id="30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2714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F48" w:rsidRDefault="00FE3D60" w:rsidP="00047F4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47F48">
                              <w:rPr>
                                <w:color w:val="auto"/>
                              </w:rPr>
                              <w:t>Upcoming Events</w:t>
                            </w:r>
                          </w:p>
                          <w:p w:rsidR="00E06EFC" w:rsidRPr="00E06EFC" w:rsidRDefault="00E06EFC" w:rsidP="00E06EFC"/>
                          <w:p w:rsidR="00B3226F" w:rsidRPr="000127BE" w:rsidRDefault="00B3226F" w:rsidP="00B3226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  <w:r w:rsidRPr="000127BE">
                              <w:rPr>
                                <w:b/>
                                <w:sz w:val="22"/>
                                <w:szCs w:val="16"/>
                                <w:u w:val="single"/>
                              </w:rPr>
                              <w:t xml:space="preserve">Monday, November 3rd- </w:t>
                            </w:r>
                            <w:r w:rsidRPr="000127BE">
                              <w:rPr>
                                <w:b/>
                                <w:sz w:val="22"/>
                                <w:szCs w:val="16"/>
                              </w:rPr>
                              <w:t>Field Trip Slips and payments due</w:t>
                            </w:r>
                          </w:p>
                          <w:p w:rsidR="00B3226F" w:rsidRPr="000127BE" w:rsidRDefault="00B3226F" w:rsidP="00B3226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  <w:r w:rsidRPr="000127BE">
                              <w:rPr>
                                <w:b/>
                                <w:sz w:val="22"/>
                                <w:szCs w:val="16"/>
                                <w:u w:val="single"/>
                              </w:rPr>
                              <w:t xml:space="preserve">Tuesday, November 4th – </w:t>
                            </w:r>
                            <w:r w:rsidRPr="000127BE">
                              <w:rPr>
                                <w:b/>
                                <w:sz w:val="22"/>
                                <w:szCs w:val="16"/>
                              </w:rPr>
                              <w:t>50th day of school!</w:t>
                            </w:r>
                          </w:p>
                          <w:p w:rsidR="00B3226F" w:rsidRPr="000127BE" w:rsidRDefault="00B3226F" w:rsidP="00B3226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b/>
                                <w:sz w:val="22"/>
                                <w:szCs w:val="16"/>
                                <w:u w:val="single"/>
                              </w:rPr>
                            </w:pPr>
                            <w:r w:rsidRPr="000127BE">
                              <w:rPr>
                                <w:b/>
                                <w:sz w:val="22"/>
                                <w:szCs w:val="16"/>
                                <w:u w:val="single"/>
                              </w:rPr>
                              <w:t xml:space="preserve">Thursday, November 6th- </w:t>
                            </w:r>
                            <w:r w:rsidRPr="000127BE">
                              <w:rPr>
                                <w:b/>
                                <w:sz w:val="22"/>
                                <w:szCs w:val="16"/>
                              </w:rPr>
                              <w:t>Dismissal at noon/Parent Teacher Conferences</w:t>
                            </w:r>
                          </w:p>
                          <w:p w:rsidR="00D9700D" w:rsidRPr="000127BE" w:rsidRDefault="00B3226F" w:rsidP="00B3226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  <w:r w:rsidRPr="000127BE">
                              <w:rPr>
                                <w:b/>
                                <w:sz w:val="22"/>
                                <w:szCs w:val="16"/>
                                <w:u w:val="single"/>
                              </w:rPr>
                              <w:t xml:space="preserve">Friday, November 7th- </w:t>
                            </w:r>
                            <w:r w:rsidRPr="000127BE">
                              <w:rPr>
                                <w:b/>
                                <w:sz w:val="22"/>
                                <w:szCs w:val="16"/>
                              </w:rPr>
                              <w:t>No School</w:t>
                            </w:r>
                          </w:p>
                          <w:p w:rsidR="000127BE" w:rsidRPr="000127BE" w:rsidRDefault="000127BE" w:rsidP="00B3226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  <w:r w:rsidRPr="000127BE">
                              <w:rPr>
                                <w:b/>
                                <w:sz w:val="22"/>
                                <w:szCs w:val="16"/>
                                <w:u w:val="single"/>
                              </w:rPr>
                              <w:t>Thursday, November 13</w:t>
                            </w:r>
                            <w:r w:rsidRPr="000127BE">
                              <w:rPr>
                                <w:b/>
                                <w:sz w:val="22"/>
                                <w:szCs w:val="16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0127BE">
                              <w:rPr>
                                <w:b/>
                                <w:sz w:val="22"/>
                                <w:szCs w:val="16"/>
                                <w:u w:val="single"/>
                              </w:rPr>
                              <w:t xml:space="preserve"> –</w:t>
                            </w:r>
                            <w:r w:rsidRPr="000127BE">
                              <w:rPr>
                                <w:b/>
                                <w:sz w:val="2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127BE">
                              <w:rPr>
                                <w:b/>
                                <w:sz w:val="22"/>
                                <w:szCs w:val="16"/>
                              </w:rPr>
                              <w:t>Solanus</w:t>
                            </w:r>
                            <w:proofErr w:type="spellEnd"/>
                            <w:r w:rsidRPr="000127BE">
                              <w:rPr>
                                <w:b/>
                                <w:sz w:val="22"/>
                                <w:szCs w:val="16"/>
                              </w:rPr>
                              <w:t xml:space="preserve"> Casey</w:t>
                            </w:r>
                            <w:r>
                              <w:rPr>
                                <w:b/>
                                <w:sz w:val="22"/>
                                <w:szCs w:val="16"/>
                              </w:rPr>
                              <w:t xml:space="preserve"> Center</w:t>
                            </w:r>
                            <w:r w:rsidRPr="000127BE">
                              <w:rPr>
                                <w:b/>
                                <w:sz w:val="22"/>
                                <w:szCs w:val="16"/>
                              </w:rPr>
                              <w:t xml:space="preserve"> Field Trip</w:t>
                            </w:r>
                          </w:p>
                          <w:p w:rsidR="007B680C" w:rsidRPr="000127BE" w:rsidRDefault="007B680C" w:rsidP="00E16D05">
                            <w:pPr>
                              <w:pStyle w:val="ListParagraph"/>
                              <w:ind w:left="36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127BE" w:rsidRPr="00A00DE3" w:rsidRDefault="000127BE" w:rsidP="00E16D05">
                            <w:pPr>
                              <w:pStyle w:val="ListParagraph"/>
                              <w:ind w:left="360"/>
                              <w:rPr>
                                <w:b/>
                                <w:szCs w:val="32"/>
                              </w:rPr>
                            </w:pPr>
                          </w:p>
                          <w:p w:rsidR="00A00DE3" w:rsidRPr="00E06EFC" w:rsidRDefault="00A00DE3" w:rsidP="00A00DE3">
                            <w:pPr>
                              <w:spacing w:after="40" w:line="276" w:lineRule="auto"/>
                              <w:ind w:left="360"/>
                              <w:rPr>
                                <w:b/>
                                <w:szCs w:val="32"/>
                              </w:rPr>
                            </w:pPr>
                          </w:p>
                          <w:p w:rsidR="00994ED8" w:rsidRPr="00B32C22" w:rsidRDefault="00994ED8" w:rsidP="00994ED8">
                            <w:pPr>
                              <w:spacing w:after="40"/>
                              <w:ind w:left="787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</w:p>
                          <w:p w:rsidR="00FE3D60" w:rsidRPr="00994ED8" w:rsidRDefault="00FE3D60" w:rsidP="00994ED8">
                            <w:pPr>
                              <w:spacing w:after="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28" type="#_x0000_t202" style="position:absolute;margin-left:347.25pt;margin-top:127.5pt;width:201.5pt;height:2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" fillcolor="white [3201]" strokecolor="black [3200]" strokeweight="2pt">
                <v:textbox inset="0,0,0,0">
                  <w:txbxContent>
                    <w:p w:rsidR="00047F48" w:rsidRDefault="00FE3D60" w:rsidP="00047F48">
                      <w:pPr>
                        <w:pStyle w:val="Heading1"/>
                        <w:rPr>
                          <w:color w:val="auto"/>
                        </w:rPr>
                      </w:pPr>
                      <w:r w:rsidRPr="00047F48">
                        <w:rPr>
                          <w:color w:val="auto"/>
                        </w:rPr>
                        <w:t>Upcoming Events</w:t>
                      </w:r>
                    </w:p>
                    <w:p w:rsidR="00E06EFC" w:rsidRPr="00E06EFC" w:rsidRDefault="00E06EFC" w:rsidP="00E06EFC"/>
                    <w:p w:rsidR="00B3226F" w:rsidRPr="000127BE" w:rsidRDefault="00B3226F" w:rsidP="00B3226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b/>
                          <w:sz w:val="22"/>
                          <w:szCs w:val="16"/>
                        </w:rPr>
                      </w:pPr>
                      <w:bookmarkStart w:id="1" w:name="_GoBack"/>
                      <w:r w:rsidRPr="000127BE">
                        <w:rPr>
                          <w:b/>
                          <w:sz w:val="22"/>
                          <w:szCs w:val="16"/>
                          <w:u w:val="single"/>
                        </w:rPr>
                        <w:t xml:space="preserve">Monday, November 3rd- </w:t>
                      </w:r>
                      <w:r w:rsidRPr="000127BE">
                        <w:rPr>
                          <w:b/>
                          <w:sz w:val="22"/>
                          <w:szCs w:val="16"/>
                        </w:rPr>
                        <w:t>Field Trip Slips and payments due</w:t>
                      </w:r>
                    </w:p>
                    <w:p w:rsidR="00B3226F" w:rsidRPr="000127BE" w:rsidRDefault="00B3226F" w:rsidP="00B3226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b/>
                          <w:sz w:val="22"/>
                          <w:szCs w:val="16"/>
                        </w:rPr>
                      </w:pPr>
                      <w:r w:rsidRPr="000127BE">
                        <w:rPr>
                          <w:b/>
                          <w:sz w:val="22"/>
                          <w:szCs w:val="16"/>
                          <w:u w:val="single"/>
                        </w:rPr>
                        <w:t xml:space="preserve">Tuesday, November 4th – </w:t>
                      </w:r>
                      <w:r w:rsidRPr="000127BE">
                        <w:rPr>
                          <w:b/>
                          <w:sz w:val="22"/>
                          <w:szCs w:val="16"/>
                        </w:rPr>
                        <w:t>50th day of school!</w:t>
                      </w:r>
                    </w:p>
                    <w:p w:rsidR="00B3226F" w:rsidRPr="000127BE" w:rsidRDefault="00B3226F" w:rsidP="00B3226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b/>
                          <w:sz w:val="22"/>
                          <w:szCs w:val="16"/>
                          <w:u w:val="single"/>
                        </w:rPr>
                      </w:pPr>
                      <w:r w:rsidRPr="000127BE">
                        <w:rPr>
                          <w:b/>
                          <w:sz w:val="22"/>
                          <w:szCs w:val="16"/>
                          <w:u w:val="single"/>
                        </w:rPr>
                        <w:t xml:space="preserve">Thursday, November 6th- </w:t>
                      </w:r>
                      <w:r w:rsidRPr="000127BE">
                        <w:rPr>
                          <w:b/>
                          <w:sz w:val="22"/>
                          <w:szCs w:val="16"/>
                        </w:rPr>
                        <w:t>Dismissal at noon/Parent Teacher Conferences</w:t>
                      </w:r>
                    </w:p>
                    <w:p w:rsidR="00D9700D" w:rsidRPr="000127BE" w:rsidRDefault="00B3226F" w:rsidP="00B3226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b/>
                          <w:sz w:val="22"/>
                          <w:szCs w:val="16"/>
                        </w:rPr>
                      </w:pPr>
                      <w:r w:rsidRPr="000127BE">
                        <w:rPr>
                          <w:b/>
                          <w:sz w:val="22"/>
                          <w:szCs w:val="16"/>
                          <w:u w:val="single"/>
                        </w:rPr>
                        <w:t xml:space="preserve">Friday, November 7th- </w:t>
                      </w:r>
                      <w:r w:rsidRPr="000127BE">
                        <w:rPr>
                          <w:b/>
                          <w:sz w:val="22"/>
                          <w:szCs w:val="16"/>
                        </w:rPr>
                        <w:t>No School</w:t>
                      </w:r>
                    </w:p>
                    <w:p w:rsidR="000127BE" w:rsidRPr="000127BE" w:rsidRDefault="000127BE" w:rsidP="00B3226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b/>
                          <w:sz w:val="22"/>
                          <w:szCs w:val="16"/>
                        </w:rPr>
                      </w:pPr>
                      <w:r w:rsidRPr="000127BE">
                        <w:rPr>
                          <w:b/>
                          <w:sz w:val="22"/>
                          <w:szCs w:val="16"/>
                          <w:u w:val="single"/>
                        </w:rPr>
                        <w:t>Thursday, November 13</w:t>
                      </w:r>
                      <w:r w:rsidRPr="000127BE">
                        <w:rPr>
                          <w:b/>
                          <w:sz w:val="22"/>
                          <w:szCs w:val="16"/>
                          <w:u w:val="single"/>
                          <w:vertAlign w:val="superscript"/>
                        </w:rPr>
                        <w:t>th</w:t>
                      </w:r>
                      <w:r w:rsidRPr="000127BE">
                        <w:rPr>
                          <w:b/>
                          <w:sz w:val="22"/>
                          <w:szCs w:val="16"/>
                          <w:u w:val="single"/>
                        </w:rPr>
                        <w:t xml:space="preserve"> –</w:t>
                      </w:r>
                      <w:r w:rsidRPr="000127BE">
                        <w:rPr>
                          <w:b/>
                          <w:sz w:val="22"/>
                          <w:szCs w:val="16"/>
                        </w:rPr>
                        <w:t xml:space="preserve"> </w:t>
                      </w:r>
                      <w:proofErr w:type="spellStart"/>
                      <w:r w:rsidRPr="000127BE">
                        <w:rPr>
                          <w:b/>
                          <w:sz w:val="22"/>
                          <w:szCs w:val="16"/>
                        </w:rPr>
                        <w:t>Solanus</w:t>
                      </w:r>
                      <w:proofErr w:type="spellEnd"/>
                      <w:r w:rsidRPr="000127BE">
                        <w:rPr>
                          <w:b/>
                          <w:sz w:val="22"/>
                          <w:szCs w:val="16"/>
                        </w:rPr>
                        <w:t xml:space="preserve"> Casey</w:t>
                      </w:r>
                      <w:r>
                        <w:rPr>
                          <w:b/>
                          <w:sz w:val="22"/>
                          <w:szCs w:val="16"/>
                        </w:rPr>
                        <w:t xml:space="preserve"> Center</w:t>
                      </w:r>
                      <w:r w:rsidRPr="000127BE">
                        <w:rPr>
                          <w:b/>
                          <w:sz w:val="22"/>
                          <w:szCs w:val="16"/>
                        </w:rPr>
                        <w:t xml:space="preserve"> Field Trip</w:t>
                      </w:r>
                      <w:bookmarkEnd w:id="1"/>
                    </w:p>
                    <w:p w:rsidR="007B680C" w:rsidRPr="000127BE" w:rsidRDefault="007B680C" w:rsidP="00E16D05">
                      <w:pPr>
                        <w:pStyle w:val="ListParagraph"/>
                        <w:ind w:left="360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127BE" w:rsidRPr="00A00DE3" w:rsidRDefault="000127BE" w:rsidP="00E16D05">
                      <w:pPr>
                        <w:pStyle w:val="ListParagraph"/>
                        <w:ind w:left="360"/>
                        <w:rPr>
                          <w:b/>
                          <w:szCs w:val="32"/>
                        </w:rPr>
                      </w:pPr>
                    </w:p>
                    <w:p w:rsidR="00A00DE3" w:rsidRPr="00E06EFC" w:rsidRDefault="00A00DE3" w:rsidP="00A00DE3">
                      <w:pPr>
                        <w:spacing w:after="40" w:line="276" w:lineRule="auto"/>
                        <w:ind w:left="360"/>
                        <w:rPr>
                          <w:b/>
                          <w:szCs w:val="32"/>
                        </w:rPr>
                      </w:pPr>
                    </w:p>
                    <w:p w:rsidR="00994ED8" w:rsidRPr="00B32C22" w:rsidRDefault="00994ED8" w:rsidP="00994ED8">
                      <w:pPr>
                        <w:spacing w:after="40"/>
                        <w:ind w:left="787"/>
                        <w:rPr>
                          <w:b/>
                          <w:sz w:val="28"/>
                          <w:szCs w:val="32"/>
                        </w:rPr>
                      </w:pPr>
                    </w:p>
                    <w:p w:rsidR="00FE3D60" w:rsidRPr="00994ED8" w:rsidRDefault="00FE3D60" w:rsidP="00994ED8">
                      <w:pPr>
                        <w:spacing w:after="4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42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8E0F03" wp14:editId="27E2A94D">
                <wp:simplePos x="0" y="0"/>
                <wp:positionH relativeFrom="page">
                  <wp:posOffset>5953125</wp:posOffset>
                </wp:positionH>
                <wp:positionV relativeFrom="page">
                  <wp:posOffset>714375</wp:posOffset>
                </wp:positionV>
                <wp:extent cx="1130300" cy="485775"/>
                <wp:effectExtent l="0" t="0" r="12700" b="28575"/>
                <wp:wrapNone/>
                <wp:docPr id="2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48577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D60" w:rsidRPr="00EB0428" w:rsidRDefault="00EC42A6" w:rsidP="00EB0428">
                            <w:pPr>
                              <w:pStyle w:val="VolumeandIssue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>November 3</w:t>
                            </w:r>
                            <w:r w:rsidRPr="00EC42A6">
                              <w:rPr>
                                <w:color w:val="000000" w:themeColor="text1"/>
                                <w:sz w:val="28"/>
                                <w:vertAlign w:val="superscript"/>
                              </w:rPr>
                              <w:t>rd</w:t>
                            </w:r>
                            <w:r w:rsidR="009314D4">
                              <w:rPr>
                                <w:color w:val="000000" w:themeColor="text1"/>
                                <w:sz w:val="28"/>
                              </w:rPr>
                              <w:t>, 2025</w:t>
                            </w:r>
                          </w:p>
                          <w:p w:rsidR="00FE3D60" w:rsidRPr="00EB0428" w:rsidRDefault="00BE4BFC" w:rsidP="00DD2A08">
                            <w:pPr>
                              <w:pStyle w:val="VolumeandIssue"/>
                              <w:jc w:val="left"/>
                              <w:rPr>
                                <w:color w:val="F79646"/>
                                <w:sz w:val="20"/>
                              </w:rPr>
                            </w:pPr>
                            <w:r w:rsidRPr="00EB0428">
                              <w:rPr>
                                <w:color w:val="F79646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29" type="#_x0000_t202" style="position:absolute;margin-left:468.75pt;margin-top:56.25pt;width:89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" fillcolor="white [3201]" strokecolor="black [3200]" strokeweight="2pt">
                <v:textbox inset="0,0,0,0">
                  <w:txbxContent>
                    <w:p w:rsidR="00FE3D60" w:rsidRPr="00EB0428" w:rsidRDefault="00EC42A6" w:rsidP="00EB0428">
                      <w:pPr>
                        <w:pStyle w:val="VolumeandIssue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>November 3</w:t>
                      </w:r>
                      <w:r w:rsidRPr="00EC42A6">
                        <w:rPr>
                          <w:color w:val="000000" w:themeColor="text1"/>
                          <w:sz w:val="28"/>
                          <w:vertAlign w:val="superscript"/>
                        </w:rPr>
                        <w:t>rd</w:t>
                      </w:r>
                      <w:r w:rsidR="009314D4">
                        <w:rPr>
                          <w:color w:val="000000" w:themeColor="text1"/>
                          <w:sz w:val="28"/>
                        </w:rPr>
                        <w:t>, 2025</w:t>
                      </w:r>
                    </w:p>
                    <w:p w:rsidR="00FE3D60" w:rsidRPr="00EB0428" w:rsidRDefault="00BE4BFC" w:rsidP="00DD2A08">
                      <w:pPr>
                        <w:pStyle w:val="VolumeandIssue"/>
                        <w:jc w:val="left"/>
                        <w:rPr>
                          <w:color w:val="F79646"/>
                          <w:sz w:val="20"/>
                        </w:rPr>
                      </w:pPr>
                      <w:r w:rsidRPr="00EB0428">
                        <w:rPr>
                          <w:color w:val="F79646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BC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AD394DA" wp14:editId="3202455D">
                <wp:simplePos x="0" y="0"/>
                <wp:positionH relativeFrom="page">
                  <wp:posOffset>452120</wp:posOffset>
                </wp:positionH>
                <wp:positionV relativeFrom="page">
                  <wp:posOffset>681990</wp:posOffset>
                </wp:positionV>
                <wp:extent cx="6635750" cy="862330"/>
                <wp:effectExtent l="0" t="0" r="12700" b="13970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0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Pr="000E6D48" w:rsidRDefault="001E0D55" w:rsidP="00236FD0">
                            <w:pPr>
                              <w:pStyle w:val="Masthead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0E6D48">
                              <w:rPr>
                                <w:color w:val="auto"/>
                                <w:sz w:val="36"/>
                                <w:szCs w:val="36"/>
                              </w:rPr>
                              <w:t>Miss. Oziem’s Classroom</w:t>
                            </w:r>
                            <w:r w:rsidR="00FE3D60" w:rsidRPr="000E6D48">
                              <w:rPr>
                                <w:color w:val="auto"/>
                                <w:sz w:val="36"/>
                                <w:szCs w:val="36"/>
                              </w:rPr>
                              <w:t xml:space="preserve"> Newsletter</w:t>
                            </w:r>
                          </w:p>
                          <w:p w:rsidR="00FE3D60" w:rsidRPr="00BC0D37" w:rsidRDefault="00DD2A08" w:rsidP="00236FD0">
                            <w:pPr>
                              <w:pStyle w:val="Masthead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0E6D48">
                              <w:rPr>
                                <w:color w:val="auto"/>
                                <w:sz w:val="40"/>
                                <w:szCs w:val="40"/>
                              </w:rPr>
                              <w:t>HOziem@ststephennb.education</w:t>
                            </w:r>
                            <w:proofErr w:type="spellEnd"/>
                            <w:r w:rsidR="00FE3D60" w:rsidRPr="000E6D48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5.6pt;margin-top:53.7pt;width:522.5pt;height:67.9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" filled="f" stroked="f" strokecolor="white">
                <v:textbox inset="0,0,0,0">
                  <w:txbxContent>
                    <w:p w:rsidR="00FE3D60" w:rsidRPr="000E6D48" w:rsidRDefault="001E0D55" w:rsidP="00236FD0">
                      <w:pPr>
                        <w:pStyle w:val="Masthead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0E6D48">
                        <w:rPr>
                          <w:color w:val="auto"/>
                          <w:sz w:val="36"/>
                          <w:szCs w:val="36"/>
                        </w:rPr>
                        <w:t>Miss. Oziem’s Classroom</w:t>
                      </w:r>
                      <w:r w:rsidR="00FE3D60" w:rsidRPr="000E6D48">
                        <w:rPr>
                          <w:color w:val="auto"/>
                          <w:sz w:val="36"/>
                          <w:szCs w:val="36"/>
                        </w:rPr>
                        <w:t xml:space="preserve"> Newsletter</w:t>
                      </w:r>
                    </w:p>
                    <w:p w:rsidR="00FE3D60" w:rsidRPr="00BC0D37" w:rsidRDefault="00DD2A08" w:rsidP="00236FD0">
                      <w:pPr>
                        <w:pStyle w:val="Masthead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 w:rsidRPr="000E6D48">
                        <w:rPr>
                          <w:color w:val="auto"/>
                          <w:sz w:val="40"/>
                          <w:szCs w:val="40"/>
                        </w:rPr>
                        <w:t>HOziem@ststephennb.education</w:t>
                      </w:r>
                      <w:proofErr w:type="spellEnd"/>
                      <w:r w:rsidR="00FE3D60" w:rsidRPr="000E6D48">
                        <w:rPr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C2BD648" wp14:editId="58C8454C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1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1" type="#_x0000_t202" style="position:absolute;margin-left:200pt;margin-top:24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DBH88W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1756D8" wp14:editId="186B54F8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20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2" type="#_x0000_t202" style="position:absolute;margin-left:199.2pt;margin-top:519.8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EasQIAALs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Gn5xGr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8A75FEB" wp14:editId="7817B28E">
                <wp:simplePos x="0" y="0"/>
                <wp:positionH relativeFrom="page">
                  <wp:posOffset>905510</wp:posOffset>
                </wp:positionH>
                <wp:positionV relativeFrom="page">
                  <wp:posOffset>522605</wp:posOffset>
                </wp:positionV>
                <wp:extent cx="5937250" cy="1008380"/>
                <wp:effectExtent l="635" t="0" r="0" b="2540"/>
                <wp:wrapNone/>
                <wp:docPr id="1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Pr="00AE3816" w:rsidRDefault="00FE3D60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3" type="#_x0000_t202" style="position:absolute;margin-left:71.3pt;margin-top:41.15pt;width:467.5pt;height:79.4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3zpsw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" filled="f" stroked="f">
                <v:textbox style="mso-fit-shape-to-text:t" inset="0,0,0,0">
                  <w:txbxContent>
                    <w:p w:rsidR="00FE3D60" w:rsidRPr="00AE3816" w:rsidRDefault="00FE3D60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CFFC4F" wp14:editId="550F4E72">
                <wp:simplePos x="0" y="0"/>
                <wp:positionH relativeFrom="page">
                  <wp:posOffset>3878580</wp:posOffset>
                </wp:positionH>
                <wp:positionV relativeFrom="page">
                  <wp:posOffset>3886200</wp:posOffset>
                </wp:positionV>
                <wp:extent cx="3093720" cy="177165"/>
                <wp:effectExtent l="1905" t="0" r="0" b="3810"/>
                <wp:wrapNone/>
                <wp:docPr id="15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Pr="00AE3816" w:rsidRDefault="00FE3D60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34" type="#_x0000_t202" style="position:absolute;margin-left:305.4pt;margin-top:306pt;width:243.6pt;height:13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C/sQ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" filled="f" stroked="f">
                <v:textbox style="mso-fit-shape-to-text:t" inset="0,0,0,0">
                  <w:txbxContent>
                    <w:p w:rsidR="00FE3D60" w:rsidRPr="00AE3816" w:rsidRDefault="00FE3D60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7414CE5" wp14:editId="2F2FD318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4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5" type="#_x0000_t202" style="position:absolute;margin-left:200pt;margin-top:97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AF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C21AC1" wp14:editId="2989528E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6" type="#_x0000_t202" style="position:absolute;margin-left:201pt;margin-top:351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30CF68" wp14:editId="2F9176A4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7" type="#_x0000_t202" style="position:absolute;margin-left:201pt;margin-top:604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812B58" wp14:editId="4868D0E5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8" type="#_x0000_t202" style="position:absolute;margin-left:43pt;margin-top:98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3isQ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IRT3i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22B9D4" wp14:editId="673FF5A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0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9" type="#_x0000_t202" style="position:absolute;margin-left:43.2pt;margin-top:451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AYJbSasQIAALw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BFB00F" wp14:editId="23D1DF41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40" type="#_x0000_t202" style="position:absolute;margin-left:200pt;margin-top:82.8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HosQIAALs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z0MB6LECAAC7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6E961B" wp14:editId="3E816D50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41" type="#_x0000_t202" style="position:absolute;margin-left:198.2pt;margin-top:319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2AsQIAALs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MQy3YCxAgAAuw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4B784C" wp14:editId="1852B41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42" type="#_x0000_t202" style="position:absolute;margin-left:199pt;margin-top:546pt;width:7.2pt;height:7.2pt;z-index:2516572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dKJSo7ECAAC7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D44800" wp14:editId="65DAF9D2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43" type="#_x0000_t202" style="position:absolute;margin-left:43pt;margin-top:98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f9OOy7ICAAC7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ED49E" wp14:editId="7A1F776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5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4" type="#_x0000_t202" style="position:absolute;margin-left:42.2pt;margin-top:436.8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tBP0P7ECAAC7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3B71B" wp14:editId="6F044BD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5" type="#_x0000_t202" style="position:absolute;margin-left:200pt;margin-top:22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D0sQIAALs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i0FA9LECAAC7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D75EF" wp14:editId="5501FF9B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6" type="#_x0000_t202" style="position:absolute;margin-left:201pt;margin-top:213.8pt;width:7.2pt;height:7.2pt;z-index:251661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CpM1xW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B7B679" wp14:editId="4AE01FA4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7" type="#_x0000_t202" style="position:absolute;margin-left:202pt;margin-top:362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F5tsA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Sect="00D07BA8">
      <w:pgSz w:w="12240" w:h="15840" w:code="185"/>
      <w:pgMar w:top="1440" w:right="1440" w:bottom="1440" w:left="1440" w:header="0" w:footer="0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20D" w:rsidRDefault="00DD320D">
      <w:r>
        <w:separator/>
      </w:r>
    </w:p>
  </w:endnote>
  <w:endnote w:type="continuationSeparator" w:id="0">
    <w:p w:rsidR="00DD320D" w:rsidRDefault="00DD3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20D" w:rsidRDefault="00DD320D">
      <w:r>
        <w:separator/>
      </w:r>
    </w:p>
  </w:footnote>
  <w:footnote w:type="continuationSeparator" w:id="0">
    <w:p w:rsidR="00DD320D" w:rsidRDefault="00DD3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691_"/>
      </v:shape>
    </w:pict>
  </w:numPicBullet>
  <w:numPicBullet w:numPicBulletId="1">
    <w:pict>
      <v:shape id="_x0000_i1027" type="#_x0000_t75" style="width:467.75pt;height:428.2pt" o:bullet="t">
        <v:imagedata r:id="rId2" o:title="16808-illustration-of-a-red-autumn-leaf-pv[1]"/>
      </v:shape>
    </w:pict>
  </w:numPicBullet>
  <w:numPicBullet w:numPicBulletId="2">
    <w:pict>
      <v:shape id="_x0000_i1028" type="#_x0000_t75" style="width:351.35pt;height:7in" o:bullet="t">
        <v:imagedata r:id="rId3" o:title="lions mane jellyfish"/>
      </v:shape>
    </w:pict>
  </w:numPicBullet>
  <w:numPicBullet w:numPicBulletId="3">
    <w:pict>
      <v:shape id="_x0000_i1029" type="#_x0000_t75" style="width:467.85pt;height:408.05pt" o:bullet="t">
        <v:imagedata r:id="rId4" o:title="Mickey-Mouse-Head-HD-Wallpaper-5213-e1445516653826[1]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0D49F7"/>
    <w:multiLevelType w:val="hybridMultilevel"/>
    <w:tmpl w:val="92DC8DF8"/>
    <w:lvl w:ilvl="0" w:tplc="B088F56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0C4266"/>
    <w:multiLevelType w:val="hybridMultilevel"/>
    <w:tmpl w:val="15ACCD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111203"/>
    <w:multiLevelType w:val="hybridMultilevel"/>
    <w:tmpl w:val="5C604CCC"/>
    <w:lvl w:ilvl="0" w:tplc="B088F56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A4C71"/>
    <w:multiLevelType w:val="hybridMultilevel"/>
    <w:tmpl w:val="F5C64B30"/>
    <w:lvl w:ilvl="0" w:tplc="B088F566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0B32F2"/>
    <w:multiLevelType w:val="hybridMultilevel"/>
    <w:tmpl w:val="A77E154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63088E"/>
    <w:multiLevelType w:val="hybridMultilevel"/>
    <w:tmpl w:val="E11A516C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516D1130"/>
    <w:multiLevelType w:val="hybridMultilevel"/>
    <w:tmpl w:val="5AF0412E"/>
    <w:lvl w:ilvl="0" w:tplc="B088F56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20">
    <w:nsid w:val="5D9C6123"/>
    <w:multiLevelType w:val="hybridMultilevel"/>
    <w:tmpl w:val="AB7EAA9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634F1103"/>
    <w:multiLevelType w:val="hybridMultilevel"/>
    <w:tmpl w:val="9B4E6AD8"/>
    <w:lvl w:ilvl="0" w:tplc="4FEC8DC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AB3750"/>
    <w:multiLevelType w:val="hybridMultilevel"/>
    <w:tmpl w:val="8AA66938"/>
    <w:lvl w:ilvl="0" w:tplc="EC7A8B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CE1078"/>
    <w:multiLevelType w:val="hybridMultilevel"/>
    <w:tmpl w:val="39ACCBD0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996253"/>
    <w:multiLevelType w:val="hybridMultilevel"/>
    <w:tmpl w:val="A754D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FAC4116"/>
    <w:multiLevelType w:val="hybridMultilevel"/>
    <w:tmpl w:val="617ADDDA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14"/>
  </w:num>
  <w:num w:numId="13">
    <w:abstractNumId w:val="21"/>
  </w:num>
  <w:num w:numId="14">
    <w:abstractNumId w:val="18"/>
  </w:num>
  <w:num w:numId="15">
    <w:abstractNumId w:val="16"/>
  </w:num>
  <w:num w:numId="16">
    <w:abstractNumId w:val="19"/>
  </w:num>
  <w:num w:numId="17">
    <w:abstractNumId w:val="11"/>
  </w:num>
  <w:num w:numId="18">
    <w:abstractNumId w:val="24"/>
  </w:num>
  <w:num w:numId="19">
    <w:abstractNumId w:val="13"/>
  </w:num>
  <w:num w:numId="20">
    <w:abstractNumId w:val="15"/>
  </w:num>
  <w:num w:numId="21">
    <w:abstractNumId w:val="20"/>
  </w:num>
  <w:num w:numId="22">
    <w:abstractNumId w:val="17"/>
  </w:num>
  <w:num w:numId="23">
    <w:abstractNumId w:val="27"/>
  </w:num>
  <w:num w:numId="24">
    <w:abstractNumId w:val="25"/>
  </w:num>
  <w:num w:numId="25">
    <w:abstractNumId w:val="23"/>
  </w:num>
  <w:num w:numId="26">
    <w:abstractNumId w:val="12"/>
  </w:num>
  <w:num w:numId="27">
    <w:abstractNumId w:val="22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20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1D7"/>
    <w:rsid w:val="000127BE"/>
    <w:rsid w:val="00047F48"/>
    <w:rsid w:val="00050191"/>
    <w:rsid w:val="000570A7"/>
    <w:rsid w:val="00070C1F"/>
    <w:rsid w:val="00074131"/>
    <w:rsid w:val="000806C1"/>
    <w:rsid w:val="000877A4"/>
    <w:rsid w:val="000B3BB0"/>
    <w:rsid w:val="000C13D8"/>
    <w:rsid w:val="000C2ED6"/>
    <w:rsid w:val="000C5377"/>
    <w:rsid w:val="000D14E5"/>
    <w:rsid w:val="000D5D3D"/>
    <w:rsid w:val="000D7853"/>
    <w:rsid w:val="000E32BD"/>
    <w:rsid w:val="000E5354"/>
    <w:rsid w:val="000E6D48"/>
    <w:rsid w:val="000F6884"/>
    <w:rsid w:val="00123500"/>
    <w:rsid w:val="001253F2"/>
    <w:rsid w:val="001273AB"/>
    <w:rsid w:val="00127515"/>
    <w:rsid w:val="00143ECD"/>
    <w:rsid w:val="00144343"/>
    <w:rsid w:val="0014699E"/>
    <w:rsid w:val="001568C5"/>
    <w:rsid w:val="00162AF9"/>
    <w:rsid w:val="00164D3F"/>
    <w:rsid w:val="00167DED"/>
    <w:rsid w:val="00174844"/>
    <w:rsid w:val="001844BF"/>
    <w:rsid w:val="00184C67"/>
    <w:rsid w:val="00187C42"/>
    <w:rsid w:val="00190D60"/>
    <w:rsid w:val="00194765"/>
    <w:rsid w:val="001A5A72"/>
    <w:rsid w:val="001B08BD"/>
    <w:rsid w:val="001B23D0"/>
    <w:rsid w:val="001B2CF8"/>
    <w:rsid w:val="001B32F2"/>
    <w:rsid w:val="001B7A04"/>
    <w:rsid w:val="001C2603"/>
    <w:rsid w:val="001C49D3"/>
    <w:rsid w:val="001C5DF9"/>
    <w:rsid w:val="001D10FC"/>
    <w:rsid w:val="001D2CAC"/>
    <w:rsid w:val="001D3C9B"/>
    <w:rsid w:val="001E0D55"/>
    <w:rsid w:val="001E3FEA"/>
    <w:rsid w:val="001E5185"/>
    <w:rsid w:val="001F375D"/>
    <w:rsid w:val="001F5E64"/>
    <w:rsid w:val="00200D95"/>
    <w:rsid w:val="00207378"/>
    <w:rsid w:val="0021002A"/>
    <w:rsid w:val="00213DB3"/>
    <w:rsid w:val="00215570"/>
    <w:rsid w:val="00222136"/>
    <w:rsid w:val="00224018"/>
    <w:rsid w:val="002309F4"/>
    <w:rsid w:val="00233BA3"/>
    <w:rsid w:val="00236358"/>
    <w:rsid w:val="00236FD0"/>
    <w:rsid w:val="00237A4B"/>
    <w:rsid w:val="00270184"/>
    <w:rsid w:val="00271FBF"/>
    <w:rsid w:val="00275984"/>
    <w:rsid w:val="0027736D"/>
    <w:rsid w:val="00284F12"/>
    <w:rsid w:val="0029485A"/>
    <w:rsid w:val="002B1E02"/>
    <w:rsid w:val="002C08BC"/>
    <w:rsid w:val="002C35F7"/>
    <w:rsid w:val="002D2D8A"/>
    <w:rsid w:val="002D2F86"/>
    <w:rsid w:val="002D52CB"/>
    <w:rsid w:val="002E2628"/>
    <w:rsid w:val="002F0AEB"/>
    <w:rsid w:val="002F3501"/>
    <w:rsid w:val="002F54AE"/>
    <w:rsid w:val="002F6758"/>
    <w:rsid w:val="0031655F"/>
    <w:rsid w:val="0033180C"/>
    <w:rsid w:val="0033356B"/>
    <w:rsid w:val="0034326B"/>
    <w:rsid w:val="00350640"/>
    <w:rsid w:val="003535D6"/>
    <w:rsid w:val="003542C9"/>
    <w:rsid w:val="003743CF"/>
    <w:rsid w:val="003763D1"/>
    <w:rsid w:val="00380B5D"/>
    <w:rsid w:val="00380C9F"/>
    <w:rsid w:val="00394ED5"/>
    <w:rsid w:val="003A44AF"/>
    <w:rsid w:val="003B30E3"/>
    <w:rsid w:val="003B7587"/>
    <w:rsid w:val="003C1C93"/>
    <w:rsid w:val="003C2170"/>
    <w:rsid w:val="003C5B11"/>
    <w:rsid w:val="003C7BA6"/>
    <w:rsid w:val="003D0BE9"/>
    <w:rsid w:val="003E0B50"/>
    <w:rsid w:val="003E2A87"/>
    <w:rsid w:val="0040338B"/>
    <w:rsid w:val="00412071"/>
    <w:rsid w:val="004203BE"/>
    <w:rsid w:val="004324F0"/>
    <w:rsid w:val="004404A5"/>
    <w:rsid w:val="00446B63"/>
    <w:rsid w:val="00453D3E"/>
    <w:rsid w:val="00456E19"/>
    <w:rsid w:val="004629DF"/>
    <w:rsid w:val="0048007A"/>
    <w:rsid w:val="004B2483"/>
    <w:rsid w:val="004B2E97"/>
    <w:rsid w:val="004B635E"/>
    <w:rsid w:val="004C06E7"/>
    <w:rsid w:val="004C108C"/>
    <w:rsid w:val="004C1FC0"/>
    <w:rsid w:val="004C787F"/>
    <w:rsid w:val="004D6EB1"/>
    <w:rsid w:val="004D70B9"/>
    <w:rsid w:val="004E36A1"/>
    <w:rsid w:val="004E6D3B"/>
    <w:rsid w:val="00516F08"/>
    <w:rsid w:val="00523ABD"/>
    <w:rsid w:val="00524BBD"/>
    <w:rsid w:val="00525095"/>
    <w:rsid w:val="00530AF1"/>
    <w:rsid w:val="0054369E"/>
    <w:rsid w:val="00544281"/>
    <w:rsid w:val="005506E3"/>
    <w:rsid w:val="005533DB"/>
    <w:rsid w:val="005577F7"/>
    <w:rsid w:val="00580E1B"/>
    <w:rsid w:val="005848F0"/>
    <w:rsid w:val="00593D63"/>
    <w:rsid w:val="0059690B"/>
    <w:rsid w:val="005A53AD"/>
    <w:rsid w:val="005A5A8B"/>
    <w:rsid w:val="005B4E1A"/>
    <w:rsid w:val="005B4F56"/>
    <w:rsid w:val="005B713E"/>
    <w:rsid w:val="005B7866"/>
    <w:rsid w:val="005D443F"/>
    <w:rsid w:val="005D7EA4"/>
    <w:rsid w:val="005E03D7"/>
    <w:rsid w:val="005F5011"/>
    <w:rsid w:val="00605769"/>
    <w:rsid w:val="006140A3"/>
    <w:rsid w:val="0063461A"/>
    <w:rsid w:val="0063477C"/>
    <w:rsid w:val="00644975"/>
    <w:rsid w:val="0064762F"/>
    <w:rsid w:val="00647FE7"/>
    <w:rsid w:val="00651F9C"/>
    <w:rsid w:val="00681C27"/>
    <w:rsid w:val="00685361"/>
    <w:rsid w:val="00685F8D"/>
    <w:rsid w:val="006867A4"/>
    <w:rsid w:val="00687392"/>
    <w:rsid w:val="006A2270"/>
    <w:rsid w:val="006A65B0"/>
    <w:rsid w:val="006C073E"/>
    <w:rsid w:val="006C119A"/>
    <w:rsid w:val="006D221B"/>
    <w:rsid w:val="006D64B2"/>
    <w:rsid w:val="006E29F9"/>
    <w:rsid w:val="006F69EC"/>
    <w:rsid w:val="00701254"/>
    <w:rsid w:val="007041E4"/>
    <w:rsid w:val="0070786F"/>
    <w:rsid w:val="00713F30"/>
    <w:rsid w:val="00720E37"/>
    <w:rsid w:val="0072407B"/>
    <w:rsid w:val="00730D8F"/>
    <w:rsid w:val="0073251A"/>
    <w:rsid w:val="00733748"/>
    <w:rsid w:val="00742189"/>
    <w:rsid w:val="00753F38"/>
    <w:rsid w:val="00754090"/>
    <w:rsid w:val="00756D9E"/>
    <w:rsid w:val="00782EB2"/>
    <w:rsid w:val="0079418A"/>
    <w:rsid w:val="007A4C2C"/>
    <w:rsid w:val="007A6666"/>
    <w:rsid w:val="007A7788"/>
    <w:rsid w:val="007B2BC2"/>
    <w:rsid w:val="007B3172"/>
    <w:rsid w:val="007B6700"/>
    <w:rsid w:val="007B680C"/>
    <w:rsid w:val="007D138D"/>
    <w:rsid w:val="007D56E9"/>
    <w:rsid w:val="007D7F35"/>
    <w:rsid w:val="007F360F"/>
    <w:rsid w:val="007F3FA8"/>
    <w:rsid w:val="008041D7"/>
    <w:rsid w:val="008042A1"/>
    <w:rsid w:val="00805DBA"/>
    <w:rsid w:val="00816E4D"/>
    <w:rsid w:val="00832601"/>
    <w:rsid w:val="00835E85"/>
    <w:rsid w:val="00837084"/>
    <w:rsid w:val="00837290"/>
    <w:rsid w:val="00841065"/>
    <w:rsid w:val="0084114C"/>
    <w:rsid w:val="0084273F"/>
    <w:rsid w:val="00851A42"/>
    <w:rsid w:val="00852988"/>
    <w:rsid w:val="00852FCA"/>
    <w:rsid w:val="00855382"/>
    <w:rsid w:val="00866F00"/>
    <w:rsid w:val="00880C61"/>
    <w:rsid w:val="00892B10"/>
    <w:rsid w:val="008A0005"/>
    <w:rsid w:val="008B536F"/>
    <w:rsid w:val="008C0176"/>
    <w:rsid w:val="008C1D24"/>
    <w:rsid w:val="008C3BC3"/>
    <w:rsid w:val="008C7FE0"/>
    <w:rsid w:val="008D21C3"/>
    <w:rsid w:val="008D4A80"/>
    <w:rsid w:val="008D5A62"/>
    <w:rsid w:val="008E02B2"/>
    <w:rsid w:val="008E0315"/>
    <w:rsid w:val="008E1FEA"/>
    <w:rsid w:val="008F66E7"/>
    <w:rsid w:val="00906C6C"/>
    <w:rsid w:val="0091225B"/>
    <w:rsid w:val="00925343"/>
    <w:rsid w:val="009314D4"/>
    <w:rsid w:val="00933C15"/>
    <w:rsid w:val="0093571C"/>
    <w:rsid w:val="00940F18"/>
    <w:rsid w:val="0094155C"/>
    <w:rsid w:val="009429B8"/>
    <w:rsid w:val="00944813"/>
    <w:rsid w:val="00944FA8"/>
    <w:rsid w:val="00962B9F"/>
    <w:rsid w:val="00977423"/>
    <w:rsid w:val="009820C4"/>
    <w:rsid w:val="00983828"/>
    <w:rsid w:val="009916DB"/>
    <w:rsid w:val="00994ED8"/>
    <w:rsid w:val="009A266F"/>
    <w:rsid w:val="009A39FB"/>
    <w:rsid w:val="009C3745"/>
    <w:rsid w:val="009C438E"/>
    <w:rsid w:val="009D7C32"/>
    <w:rsid w:val="009E08FE"/>
    <w:rsid w:val="009E4798"/>
    <w:rsid w:val="009E6EA5"/>
    <w:rsid w:val="009F08D6"/>
    <w:rsid w:val="009F2C50"/>
    <w:rsid w:val="00A00DE3"/>
    <w:rsid w:val="00A01F2D"/>
    <w:rsid w:val="00A302C9"/>
    <w:rsid w:val="00A31FC8"/>
    <w:rsid w:val="00A3453A"/>
    <w:rsid w:val="00A353EA"/>
    <w:rsid w:val="00A61600"/>
    <w:rsid w:val="00A7273E"/>
    <w:rsid w:val="00A72C57"/>
    <w:rsid w:val="00A842F7"/>
    <w:rsid w:val="00A843A1"/>
    <w:rsid w:val="00A84EA4"/>
    <w:rsid w:val="00A9094F"/>
    <w:rsid w:val="00A97B0A"/>
    <w:rsid w:val="00AA15E6"/>
    <w:rsid w:val="00AC3FF1"/>
    <w:rsid w:val="00AC49EF"/>
    <w:rsid w:val="00AD148A"/>
    <w:rsid w:val="00AE3816"/>
    <w:rsid w:val="00AE5663"/>
    <w:rsid w:val="00AF7871"/>
    <w:rsid w:val="00B009F2"/>
    <w:rsid w:val="00B00C94"/>
    <w:rsid w:val="00B214C5"/>
    <w:rsid w:val="00B3226F"/>
    <w:rsid w:val="00B32950"/>
    <w:rsid w:val="00B32C22"/>
    <w:rsid w:val="00B431B7"/>
    <w:rsid w:val="00B444CD"/>
    <w:rsid w:val="00B449D0"/>
    <w:rsid w:val="00B45DE4"/>
    <w:rsid w:val="00B55990"/>
    <w:rsid w:val="00B62ACF"/>
    <w:rsid w:val="00B70309"/>
    <w:rsid w:val="00B71758"/>
    <w:rsid w:val="00B71E36"/>
    <w:rsid w:val="00B87FC2"/>
    <w:rsid w:val="00BA396A"/>
    <w:rsid w:val="00BA7E32"/>
    <w:rsid w:val="00BB152F"/>
    <w:rsid w:val="00BB757B"/>
    <w:rsid w:val="00BC0D37"/>
    <w:rsid w:val="00BC38DD"/>
    <w:rsid w:val="00BD1DAC"/>
    <w:rsid w:val="00BE08D7"/>
    <w:rsid w:val="00BE4731"/>
    <w:rsid w:val="00BE4BFC"/>
    <w:rsid w:val="00BE579B"/>
    <w:rsid w:val="00C01CF5"/>
    <w:rsid w:val="00C1656B"/>
    <w:rsid w:val="00C1782A"/>
    <w:rsid w:val="00C26529"/>
    <w:rsid w:val="00C312B9"/>
    <w:rsid w:val="00C446BE"/>
    <w:rsid w:val="00C5067C"/>
    <w:rsid w:val="00C52F74"/>
    <w:rsid w:val="00C544BD"/>
    <w:rsid w:val="00C54BC7"/>
    <w:rsid w:val="00C55100"/>
    <w:rsid w:val="00C55FAA"/>
    <w:rsid w:val="00C64CA0"/>
    <w:rsid w:val="00C659F7"/>
    <w:rsid w:val="00C80EC0"/>
    <w:rsid w:val="00C81131"/>
    <w:rsid w:val="00C83579"/>
    <w:rsid w:val="00CB0B1A"/>
    <w:rsid w:val="00CC3F51"/>
    <w:rsid w:val="00CC4691"/>
    <w:rsid w:val="00CC7474"/>
    <w:rsid w:val="00CD0171"/>
    <w:rsid w:val="00CD1329"/>
    <w:rsid w:val="00CD165E"/>
    <w:rsid w:val="00CD4651"/>
    <w:rsid w:val="00CD65CD"/>
    <w:rsid w:val="00CE470C"/>
    <w:rsid w:val="00CE6A69"/>
    <w:rsid w:val="00CE7A71"/>
    <w:rsid w:val="00CF17E1"/>
    <w:rsid w:val="00CF6808"/>
    <w:rsid w:val="00CF6AB7"/>
    <w:rsid w:val="00D026D5"/>
    <w:rsid w:val="00D05582"/>
    <w:rsid w:val="00D07BA8"/>
    <w:rsid w:val="00D11DF3"/>
    <w:rsid w:val="00D12DA3"/>
    <w:rsid w:val="00D262C5"/>
    <w:rsid w:val="00D32C74"/>
    <w:rsid w:val="00D33014"/>
    <w:rsid w:val="00D3519B"/>
    <w:rsid w:val="00D3527F"/>
    <w:rsid w:val="00D3596F"/>
    <w:rsid w:val="00D36666"/>
    <w:rsid w:val="00D408A7"/>
    <w:rsid w:val="00D431BD"/>
    <w:rsid w:val="00D502D3"/>
    <w:rsid w:val="00D53217"/>
    <w:rsid w:val="00D56155"/>
    <w:rsid w:val="00D6601A"/>
    <w:rsid w:val="00D84E24"/>
    <w:rsid w:val="00D94DA6"/>
    <w:rsid w:val="00D9700D"/>
    <w:rsid w:val="00D973E2"/>
    <w:rsid w:val="00DA16A8"/>
    <w:rsid w:val="00DA5B28"/>
    <w:rsid w:val="00DC119E"/>
    <w:rsid w:val="00DC2208"/>
    <w:rsid w:val="00DD2A08"/>
    <w:rsid w:val="00DD2EDD"/>
    <w:rsid w:val="00DD320D"/>
    <w:rsid w:val="00DD4680"/>
    <w:rsid w:val="00DE68B8"/>
    <w:rsid w:val="00DF3CC2"/>
    <w:rsid w:val="00DF4BC8"/>
    <w:rsid w:val="00E01085"/>
    <w:rsid w:val="00E01369"/>
    <w:rsid w:val="00E0514E"/>
    <w:rsid w:val="00E06EFC"/>
    <w:rsid w:val="00E16D05"/>
    <w:rsid w:val="00E247EF"/>
    <w:rsid w:val="00E37096"/>
    <w:rsid w:val="00E51345"/>
    <w:rsid w:val="00E57737"/>
    <w:rsid w:val="00E76CCF"/>
    <w:rsid w:val="00E97DCF"/>
    <w:rsid w:val="00EA24B8"/>
    <w:rsid w:val="00EA4ABA"/>
    <w:rsid w:val="00EA57E3"/>
    <w:rsid w:val="00EB0428"/>
    <w:rsid w:val="00EB10EA"/>
    <w:rsid w:val="00EB6513"/>
    <w:rsid w:val="00EC3FEA"/>
    <w:rsid w:val="00EC42A6"/>
    <w:rsid w:val="00ED7FCF"/>
    <w:rsid w:val="00EE7C82"/>
    <w:rsid w:val="00EF00D1"/>
    <w:rsid w:val="00F126A5"/>
    <w:rsid w:val="00F12F72"/>
    <w:rsid w:val="00F2073E"/>
    <w:rsid w:val="00F244F3"/>
    <w:rsid w:val="00F340E7"/>
    <w:rsid w:val="00F36E14"/>
    <w:rsid w:val="00F4222B"/>
    <w:rsid w:val="00F46A00"/>
    <w:rsid w:val="00F50399"/>
    <w:rsid w:val="00F5133C"/>
    <w:rsid w:val="00F575C2"/>
    <w:rsid w:val="00F57E6D"/>
    <w:rsid w:val="00F6665B"/>
    <w:rsid w:val="00F7747A"/>
    <w:rsid w:val="00F90A68"/>
    <w:rsid w:val="00F92DE6"/>
    <w:rsid w:val="00F946DB"/>
    <w:rsid w:val="00FC3BB9"/>
    <w:rsid w:val="00FD53FD"/>
    <w:rsid w:val="00FD6544"/>
    <w:rsid w:val="00FE3D60"/>
    <w:rsid w:val="00FF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 style="mso-position-horizontal-relative:page;mso-position-vertical-relative:page" fill="f" fillcolor="white" stroke="f">
      <v:fill color="white" on="f"/>
      <v:stroke on="f"/>
      <v:textbox inset="0,0,0,0"/>
      <o:colormru v:ext="edit" colors="#fcf1a2,#b00000,#fff6db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B23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7D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B23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7D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ozststephens.wixsite.com/mysit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zststephens.wixsite.com/mysit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lubs.scholastic.com/hom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ubs.scholastic.com/home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e\Documents\Classroom%20newsletter%20Po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 Poe</Template>
  <TotalTime>16</TotalTime>
  <Pages>1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Poe</dc:creator>
  <cp:lastModifiedBy>Hellen O</cp:lastModifiedBy>
  <cp:revision>6</cp:revision>
  <cp:lastPrinted>2025-08-25T10:48:00Z</cp:lastPrinted>
  <dcterms:created xsi:type="dcterms:W3CDTF">2025-11-02T02:41:00Z</dcterms:created>
  <dcterms:modified xsi:type="dcterms:W3CDTF">2025-11-02T16:07:00Z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