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61786B" w:rsidP="009C438E">
      <w:r>
        <w:rPr>
          <w:noProof/>
        </w:rPr>
        <w:drawing>
          <wp:anchor distT="0" distB="0" distL="114300" distR="114300" simplePos="0" relativeHeight="251675648" behindDoc="0" locked="0" layoutInCell="1" allowOverlap="1" wp14:anchorId="06CADA3A" wp14:editId="2F229A98">
            <wp:simplePos x="0" y="0"/>
            <wp:positionH relativeFrom="page">
              <wp:posOffset>4173220</wp:posOffset>
            </wp:positionH>
            <wp:positionV relativeFrom="page">
              <wp:posOffset>6783705</wp:posOffset>
            </wp:positionV>
            <wp:extent cx="944880" cy="1047750"/>
            <wp:effectExtent l="0" t="0" r="0" b="0"/>
            <wp:wrapNone/>
            <wp:docPr id="22" name="Picture 22" descr="https://webstockreview.net/images/grinch-clipart-grinch-do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stockreview.net/images/grinch-clipart-grinch-dog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39" b="98650" l="9932" r="899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3F">
        <w:rPr>
          <w:noProof/>
        </w:rPr>
        <w:drawing>
          <wp:anchor distT="0" distB="0" distL="114300" distR="114300" simplePos="0" relativeHeight="251673600" behindDoc="0" locked="0" layoutInCell="1" allowOverlap="1" wp14:anchorId="6B7B9A32" wp14:editId="7FD76F04">
            <wp:simplePos x="0" y="0"/>
            <wp:positionH relativeFrom="page">
              <wp:posOffset>594995</wp:posOffset>
            </wp:positionH>
            <wp:positionV relativeFrom="page">
              <wp:posOffset>441960</wp:posOffset>
            </wp:positionV>
            <wp:extent cx="777240" cy="1182370"/>
            <wp:effectExtent l="0" t="0" r="3810" b="0"/>
            <wp:wrapNone/>
            <wp:docPr id="1" name="Picture 1" descr="https://clipartcraft.com/images/grinch-clipart-cut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craft.com/images/grinch-clipart-cute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21002A">
        <w:rPr>
          <w:noProof/>
        </w:rPr>
        <w:t xml:space="preserve"> </w:t>
      </w:r>
      <w:r w:rsidR="00D7510E"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525095" w:rsidRDefault="00D7510E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D7510E" w:rsidRDefault="00D7510E" w:rsidP="00BC0D3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Happy Birthday to </w:t>
                            </w:r>
                            <w:r w:rsidR="0098793F">
                              <w:rPr>
                                <w:szCs w:val="24"/>
                              </w:rPr>
                              <w:t>Jesus</w:t>
                            </w:r>
                            <w:r>
                              <w:rPr>
                                <w:szCs w:val="24"/>
                              </w:rPr>
                              <w:t>! (</w:t>
                            </w:r>
                            <w:r w:rsidR="00922968">
                              <w:rPr>
                                <w:szCs w:val="24"/>
                              </w:rPr>
                              <w:t>12/25</w:t>
                            </w:r>
                            <w:r>
                              <w:rPr>
                                <w:szCs w:val="24"/>
                              </w:rPr>
                              <w:t>)</w:t>
                            </w:r>
                          </w:p>
                          <w:p w:rsidR="00D7510E" w:rsidRPr="001C5DF9" w:rsidRDefault="00D7510E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D7510E" w:rsidRPr="00070D72" w:rsidRDefault="00D7510E" w:rsidP="00070D7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8"/>
                              </w:rPr>
                            </w:pPr>
                            <w:r w:rsidRPr="00070D72">
                              <w:rPr>
                                <w:szCs w:val="28"/>
                              </w:rPr>
                              <w:t xml:space="preserve">All Scholastic orders are due 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</w:rPr>
                              <w:t>Friday, December 5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70D72">
                              <w:rPr>
                                <w:szCs w:val="28"/>
                              </w:rPr>
                              <w:t xml:space="preserve">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Go to </w:t>
                            </w:r>
                            <w:hyperlink r:id="rId11" w:history="1">
                              <w:r w:rsidRPr="00070D72">
                                <w:rPr>
                                  <w:rFonts w:eastAsia="Calibri" w:cs="Arial"/>
                                  <w:color w:val="0563C1"/>
                                  <w:szCs w:val="28"/>
                                  <w:u w:val="single"/>
                                </w:rPr>
                                <w:t>https://clubs.scholastic.com/home</w:t>
                              </w:r>
                            </w:hyperlink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 and click on the option </w:t>
                            </w:r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Connect to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This will prompt you to </w:t>
                            </w:r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Find my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>Click on our state, and then our school name. It will prompt you to search for your teacher. Click on my name, and then start book hunting!</w:t>
                            </w:r>
                          </w:p>
                          <w:p w:rsidR="00D7510E" w:rsidRPr="00070D72" w:rsidRDefault="00D7510E" w:rsidP="003542C9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70D72">
                              <w:rPr>
                                <w:color w:val="auto"/>
                              </w:rPr>
                              <w:t>Mass Days</w:t>
                            </w:r>
                          </w:p>
                          <w:p w:rsidR="00D7510E" w:rsidRPr="00FD6F84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 will be on Thursdays and Fridays.</w:t>
                            </w:r>
                          </w:p>
                          <w:p w:rsidR="00D7510E" w:rsidRPr="00525095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D7510E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D7510E" w:rsidRPr="00525095" w:rsidRDefault="00D7510E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D7510E" w:rsidRDefault="00D7510E" w:rsidP="00BC0D3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Happy Birthday to </w:t>
                      </w:r>
                      <w:r w:rsidR="0098793F">
                        <w:rPr>
                          <w:szCs w:val="24"/>
                        </w:rPr>
                        <w:t>Jesus</w:t>
                      </w:r>
                      <w:r>
                        <w:rPr>
                          <w:szCs w:val="24"/>
                        </w:rPr>
                        <w:t>! (</w:t>
                      </w:r>
                      <w:r w:rsidR="00922968">
                        <w:rPr>
                          <w:szCs w:val="24"/>
                        </w:rPr>
                        <w:t>12/25</w:t>
                      </w:r>
                      <w:r>
                        <w:rPr>
                          <w:szCs w:val="24"/>
                        </w:rPr>
                        <w:t>)</w:t>
                      </w:r>
                    </w:p>
                    <w:p w:rsidR="00D7510E" w:rsidRPr="001C5DF9" w:rsidRDefault="00D7510E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D7510E" w:rsidRPr="00070D72" w:rsidRDefault="00D7510E" w:rsidP="00070D7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8"/>
                        </w:rPr>
                      </w:pPr>
                      <w:r w:rsidRPr="00070D72">
                        <w:rPr>
                          <w:szCs w:val="28"/>
                        </w:rPr>
                        <w:t xml:space="preserve">All Scholastic orders are due </w:t>
                      </w:r>
                      <w:r w:rsidRPr="00070D72">
                        <w:rPr>
                          <w:b/>
                          <w:szCs w:val="28"/>
                          <w:u w:val="single"/>
                        </w:rPr>
                        <w:t>Friday, December 5</w:t>
                      </w:r>
                      <w:r w:rsidRPr="00070D72">
                        <w:rPr>
                          <w:b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070D72">
                        <w:rPr>
                          <w:szCs w:val="28"/>
                        </w:rPr>
                        <w:t xml:space="preserve">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Go to </w:t>
                      </w:r>
                      <w:hyperlink r:id="rId12" w:history="1">
                        <w:r w:rsidRPr="00070D72">
                          <w:rPr>
                            <w:rFonts w:eastAsia="Calibri" w:cs="Arial"/>
                            <w:color w:val="0563C1"/>
                            <w:szCs w:val="28"/>
                            <w:u w:val="single"/>
                          </w:rPr>
                          <w:t>https://clubs.scholastic.com/home</w:t>
                        </w:r>
                      </w:hyperlink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 and click on the option </w:t>
                      </w:r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Connect to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This will prompt you to </w:t>
                      </w:r>
                      <w:proofErr w:type="gramStart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>Find</w:t>
                      </w:r>
                      <w:proofErr w:type="gramEnd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 my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>Click on our state, and then our school name. It will prompt you to search for your teacher. Click on my name, and then start book hunting!</w:t>
                      </w:r>
                    </w:p>
                    <w:p w:rsidR="00D7510E" w:rsidRPr="00070D72" w:rsidRDefault="00D7510E" w:rsidP="003542C9">
                      <w:pPr>
                        <w:pStyle w:val="Heading1"/>
                        <w:rPr>
                          <w:color w:val="auto"/>
                        </w:rPr>
                      </w:pPr>
                      <w:r w:rsidRPr="00070D72">
                        <w:rPr>
                          <w:color w:val="auto"/>
                        </w:rPr>
                        <w:t>Mass Days</w:t>
                      </w:r>
                    </w:p>
                    <w:p w:rsidR="00D7510E" w:rsidRPr="00FD6F84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 will be on Thursdays and Fridays.</w:t>
                      </w:r>
                    </w:p>
                    <w:p w:rsidR="00D7510E" w:rsidRPr="00525095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D7510E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D7510E" w:rsidRPr="007D56E9" w:rsidRDefault="00D7510E" w:rsidP="007D56E9"/>
                          <w:p w:rsidR="00F76F37" w:rsidRDefault="00F76F37" w:rsidP="00F76F3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Homework will begin December 1</w:t>
                            </w:r>
                            <w:r w:rsidRPr="00F76F37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     </w:t>
                            </w:r>
                          </w:p>
                          <w:p w:rsidR="00D97F58" w:rsidRPr="000E6D48" w:rsidRDefault="00F76F37" w:rsidP="00F76F3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Due Friday, December 5</w:t>
                            </w:r>
                            <w:r w:rsidRPr="00F76F3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D97F58">
                              <w:t xml:space="preserve">       </w:t>
                            </w:r>
                          </w:p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D7510E" w:rsidRPr="000E6D48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D7510E" w:rsidRPr="005C3E29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3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510E" w:rsidRPr="00C659F7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4F1C44" w:rsidRDefault="004F1C44" w:rsidP="0027736D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166A1D" w:rsidRPr="00166A1D" w:rsidRDefault="00166A1D" w:rsidP="0027736D">
                            <w:pPr>
                              <w:rPr>
                                <w:b/>
                                <w:sz w:val="44"/>
                              </w:rPr>
                            </w:pPr>
                            <w:bookmarkStart w:id="0" w:name="_GoBack"/>
                            <w:bookmarkEnd w:id="0"/>
                            <w:r w:rsidRPr="00166A1D">
                              <w:rPr>
                                <w:b/>
                                <w:sz w:val="44"/>
                              </w:rPr>
                              <w:t>Scholastic/</w:t>
                            </w:r>
                            <w:r w:rsidR="0098793F">
                              <w:rPr>
                                <w:b/>
                                <w:sz w:val="44"/>
                              </w:rPr>
                              <w:t xml:space="preserve">Secret Santa Shop/ Buddy </w:t>
                            </w:r>
                            <w:r w:rsidR="0098793F" w:rsidRPr="0098793F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&amp;</w:t>
                            </w:r>
                            <w:r w:rsidR="0098793F">
                              <w:rPr>
                                <w:b/>
                                <w:sz w:val="44"/>
                              </w:rPr>
                              <w:t xml:space="preserve"> Boot Note</w:t>
                            </w:r>
                          </w:p>
                          <w:p w:rsidR="00081D92" w:rsidRPr="00166A1D" w:rsidRDefault="0098793F" w:rsidP="00D07BA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Cs w:val="23"/>
                              </w:rPr>
                            </w:pPr>
                            <w:r>
                              <w:rPr>
                                <w:szCs w:val="23"/>
                              </w:rPr>
                              <w:t>We sadly never received the Holiday Catalog from Scholastic. However, you can still view the catalog on their website to see any special deals.</w:t>
                            </w:r>
                          </w:p>
                          <w:p w:rsidR="0009172B" w:rsidRPr="0009172B" w:rsidRDefault="00D7510E" w:rsidP="0098793F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  <w:r w:rsidRPr="00166A1D">
                              <w:rPr>
                                <w:szCs w:val="23"/>
                              </w:rPr>
                              <w:t xml:space="preserve">All Scholastic orders will be due 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</w:rPr>
                              <w:t>Friday, December 5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</w:rPr>
                              <w:t>.</w:t>
                            </w:r>
                            <w:r w:rsidRPr="00166A1D">
                              <w:rPr>
                                <w:szCs w:val="23"/>
                              </w:rPr>
                              <w:t xml:space="preserve"> If any of the books you purchase are planned to be Christmas gifts, please let me know and I can get them to you discreetly. </w:t>
                            </w:r>
                          </w:p>
                          <w:p w:rsidR="0098793F" w:rsidRDefault="0098793F" w:rsidP="0098793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Cs w:val="23"/>
                              </w:rPr>
                            </w:pPr>
                            <w:r w:rsidRPr="0098793F">
                              <w:rPr>
                                <w:szCs w:val="23"/>
                              </w:rPr>
                              <w:t xml:space="preserve">Our Secret Santa Shop is returning soon! From December </w:t>
                            </w:r>
                            <w:r>
                              <w:rPr>
                                <w:szCs w:val="23"/>
                              </w:rPr>
                              <w:t>10</w:t>
                            </w:r>
                            <w:r w:rsidRPr="0098793F">
                              <w:rPr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Cs w:val="23"/>
                              </w:rPr>
                              <w:t xml:space="preserve"> -12</w:t>
                            </w:r>
                            <w:r w:rsidRPr="0098793F">
                              <w:rPr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98793F">
                              <w:rPr>
                                <w:szCs w:val="23"/>
                              </w:rPr>
                              <w:t>, our sweeties will have a chance to do some Christmas shopping! We will be s</w:t>
                            </w:r>
                            <w:r>
                              <w:rPr>
                                <w:szCs w:val="23"/>
                              </w:rPr>
                              <w:t>hopping on Wednesday, December 10</w:t>
                            </w:r>
                            <w:r w:rsidRPr="0098793F">
                              <w:rPr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98793F">
                              <w:rPr>
                                <w:szCs w:val="23"/>
                              </w:rPr>
                              <w:t>.</w:t>
                            </w:r>
                          </w:p>
                          <w:p w:rsidR="0098793F" w:rsidRPr="0098793F" w:rsidRDefault="0098793F" w:rsidP="0098793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Cs w:val="23"/>
                              </w:rPr>
                            </w:pPr>
                            <w:r>
                              <w:rPr>
                                <w:szCs w:val="23"/>
                              </w:rPr>
                              <w:t xml:space="preserve">Today I am sending home notes regarding our winter gear and upcoming gift exchange with buddies. Both notes have been posted on our classroom website. </w:t>
                            </w: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D7510E" w:rsidRPr="007D56E9" w:rsidRDefault="00D7510E" w:rsidP="007D56E9"/>
                    <w:p w:rsidR="00F76F37" w:rsidRDefault="00F76F37" w:rsidP="00F76F37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Homework will begin December 1</w:t>
                      </w:r>
                      <w:r w:rsidRPr="00F76F37">
                        <w:rPr>
                          <w:vertAlign w:val="superscript"/>
                        </w:rPr>
                        <w:t>st</w:t>
                      </w:r>
                      <w:r>
                        <w:t xml:space="preserve">      </w:t>
                      </w:r>
                    </w:p>
                    <w:p w:rsidR="00D97F58" w:rsidRPr="000E6D48" w:rsidRDefault="00F76F37" w:rsidP="00F76F37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Due Friday, December 5</w:t>
                      </w:r>
                      <w:r w:rsidRPr="00F76F37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D97F58">
                        <w:t xml:space="preserve">       </w:t>
                      </w:r>
                    </w:p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D7510E" w:rsidRPr="000E6D48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D7510E" w:rsidRPr="005C3E29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4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D7510E" w:rsidRPr="00C659F7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</w:p>
                    <w:p w:rsidR="004F1C44" w:rsidRDefault="004F1C44" w:rsidP="0027736D">
                      <w:pPr>
                        <w:rPr>
                          <w:b/>
                          <w:sz w:val="32"/>
                        </w:rPr>
                      </w:pPr>
                    </w:p>
                    <w:p w:rsidR="00166A1D" w:rsidRPr="00166A1D" w:rsidRDefault="00166A1D" w:rsidP="0027736D">
                      <w:pPr>
                        <w:rPr>
                          <w:b/>
                          <w:sz w:val="44"/>
                        </w:rPr>
                      </w:pPr>
                      <w:bookmarkStart w:id="1" w:name="_GoBack"/>
                      <w:bookmarkEnd w:id="1"/>
                      <w:r w:rsidRPr="00166A1D">
                        <w:rPr>
                          <w:b/>
                          <w:sz w:val="44"/>
                        </w:rPr>
                        <w:t>Scholastic/</w:t>
                      </w:r>
                      <w:r w:rsidR="0098793F">
                        <w:rPr>
                          <w:b/>
                          <w:sz w:val="44"/>
                        </w:rPr>
                        <w:t xml:space="preserve">Secret Santa Shop/ Buddy </w:t>
                      </w:r>
                      <w:r w:rsidR="0098793F" w:rsidRPr="0098793F">
                        <w:rPr>
                          <w:rFonts w:ascii="Comic Sans MS" w:hAnsi="Comic Sans MS"/>
                          <w:b/>
                          <w:sz w:val="44"/>
                        </w:rPr>
                        <w:t>&amp;</w:t>
                      </w:r>
                      <w:r w:rsidR="0098793F">
                        <w:rPr>
                          <w:b/>
                          <w:sz w:val="44"/>
                        </w:rPr>
                        <w:t xml:space="preserve"> Boot Note</w:t>
                      </w:r>
                    </w:p>
                    <w:p w:rsidR="00081D92" w:rsidRPr="00166A1D" w:rsidRDefault="0098793F" w:rsidP="00D07BA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Cs w:val="23"/>
                        </w:rPr>
                      </w:pPr>
                      <w:r>
                        <w:rPr>
                          <w:szCs w:val="23"/>
                        </w:rPr>
                        <w:t>We sadly never received the Holiday Catalog from Scholastic. However, you can still view the catalog on their website to see any special deals.</w:t>
                      </w:r>
                    </w:p>
                    <w:p w:rsidR="0009172B" w:rsidRPr="0009172B" w:rsidRDefault="00D7510E" w:rsidP="0098793F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b/>
                          <w:szCs w:val="23"/>
                          <w:u w:val="single"/>
                        </w:rPr>
                      </w:pPr>
                      <w:r w:rsidRPr="00166A1D">
                        <w:rPr>
                          <w:szCs w:val="23"/>
                        </w:rPr>
                        <w:t xml:space="preserve">All Scholastic orders will be due </w:t>
                      </w:r>
                      <w:r w:rsidRPr="00166A1D">
                        <w:rPr>
                          <w:b/>
                          <w:szCs w:val="23"/>
                          <w:u w:val="single"/>
                        </w:rPr>
                        <w:t>Friday, December 5</w:t>
                      </w:r>
                      <w:r w:rsidRPr="00166A1D">
                        <w:rPr>
                          <w:b/>
                          <w:szCs w:val="23"/>
                          <w:u w:val="single"/>
                          <w:vertAlign w:val="superscript"/>
                        </w:rPr>
                        <w:t>th</w:t>
                      </w:r>
                      <w:r w:rsidRPr="00166A1D">
                        <w:rPr>
                          <w:b/>
                          <w:szCs w:val="23"/>
                          <w:u w:val="single"/>
                        </w:rPr>
                        <w:t>.</w:t>
                      </w:r>
                      <w:r w:rsidRPr="00166A1D">
                        <w:rPr>
                          <w:szCs w:val="23"/>
                        </w:rPr>
                        <w:t xml:space="preserve"> If any of the books you purchase are planned to be Christmas gifts, please let me know and I can get them to you discreetly. </w:t>
                      </w:r>
                    </w:p>
                    <w:p w:rsidR="0098793F" w:rsidRDefault="0098793F" w:rsidP="0098793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Cs w:val="23"/>
                        </w:rPr>
                      </w:pPr>
                      <w:r w:rsidRPr="0098793F">
                        <w:rPr>
                          <w:szCs w:val="23"/>
                        </w:rPr>
                        <w:t xml:space="preserve">Our Secret Santa Shop is returning soon! From December </w:t>
                      </w:r>
                      <w:r>
                        <w:rPr>
                          <w:szCs w:val="23"/>
                        </w:rPr>
                        <w:t>10</w:t>
                      </w:r>
                      <w:r w:rsidRPr="0098793F">
                        <w:rPr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szCs w:val="23"/>
                        </w:rPr>
                        <w:t xml:space="preserve"> -12</w:t>
                      </w:r>
                      <w:r w:rsidRPr="0098793F">
                        <w:rPr>
                          <w:szCs w:val="23"/>
                          <w:vertAlign w:val="superscript"/>
                        </w:rPr>
                        <w:t>th</w:t>
                      </w:r>
                      <w:r w:rsidRPr="0098793F">
                        <w:rPr>
                          <w:szCs w:val="23"/>
                        </w:rPr>
                        <w:t>, our sweeties will have a chance to do some Christmas shopping! We will be s</w:t>
                      </w:r>
                      <w:r>
                        <w:rPr>
                          <w:szCs w:val="23"/>
                        </w:rPr>
                        <w:t>hopping on Wednesday, December 10</w:t>
                      </w:r>
                      <w:r w:rsidRPr="0098793F">
                        <w:rPr>
                          <w:szCs w:val="23"/>
                          <w:vertAlign w:val="superscript"/>
                        </w:rPr>
                        <w:t>th</w:t>
                      </w:r>
                      <w:r w:rsidRPr="0098793F">
                        <w:rPr>
                          <w:szCs w:val="23"/>
                        </w:rPr>
                        <w:t>.</w:t>
                      </w:r>
                    </w:p>
                    <w:p w:rsidR="0098793F" w:rsidRPr="0098793F" w:rsidRDefault="0098793F" w:rsidP="0098793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Cs w:val="23"/>
                        </w:rPr>
                      </w:pPr>
                      <w:r>
                        <w:rPr>
                          <w:szCs w:val="23"/>
                        </w:rPr>
                        <w:t xml:space="preserve">Today I am sending home notes regarding our winter gear and upcoming gift exchange with buddies. Both notes have been posted on our classroom website. </w:t>
                      </w: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D7510E" w:rsidRPr="00E06EFC" w:rsidRDefault="00D7510E" w:rsidP="00E06EFC"/>
                          <w:p w:rsidR="00BF76A0" w:rsidRPr="00BF76A0" w:rsidRDefault="00BF76A0" w:rsidP="00BF76A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F76A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Monday, December 1st- </w:t>
                            </w:r>
                            <w:r w:rsidRPr="00BF76A0">
                              <w:rPr>
                                <w:sz w:val="16"/>
                                <w:szCs w:val="16"/>
                              </w:rPr>
                              <w:t>Grinch Day/ Progress Reports come home</w:t>
                            </w:r>
                          </w:p>
                          <w:p w:rsidR="00BF76A0" w:rsidRPr="00BF76A0" w:rsidRDefault="00BF76A0" w:rsidP="00BF76A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F76A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Friday, December 5th- </w:t>
                            </w:r>
                            <w:r w:rsidRPr="00BF76A0">
                              <w:rPr>
                                <w:sz w:val="16"/>
                                <w:szCs w:val="16"/>
                              </w:rPr>
                              <w:t>Scholastic Orders Due</w:t>
                            </w:r>
                          </w:p>
                          <w:p w:rsidR="00BF76A0" w:rsidRPr="00BF76A0" w:rsidRDefault="00BF76A0" w:rsidP="00BF76A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F76A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Monday, December 8th- </w:t>
                            </w:r>
                            <w:r w:rsidRPr="00BF76A0">
                              <w:rPr>
                                <w:sz w:val="16"/>
                                <w:szCs w:val="16"/>
                              </w:rPr>
                              <w:t xml:space="preserve">All School Mass-Feast of the Immaculate Conception </w:t>
                            </w:r>
                          </w:p>
                          <w:p w:rsidR="00BF76A0" w:rsidRPr="00BF76A0" w:rsidRDefault="00BF76A0" w:rsidP="00BF76A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F76A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Wednesday, December 10th - </w:t>
                            </w:r>
                            <w:r w:rsidRPr="00BF76A0">
                              <w:rPr>
                                <w:sz w:val="16"/>
                                <w:szCs w:val="16"/>
                              </w:rPr>
                              <w:t>Santa Shop Shopping Day for Kindergarten</w:t>
                            </w:r>
                          </w:p>
                          <w:p w:rsidR="00BF76A0" w:rsidRPr="00BF76A0" w:rsidRDefault="00BF76A0" w:rsidP="00BF76A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F76A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Tuesday, December 16th- </w:t>
                            </w:r>
                            <w:r w:rsidRPr="00BF76A0">
                              <w:rPr>
                                <w:sz w:val="16"/>
                                <w:szCs w:val="16"/>
                              </w:rPr>
                              <w:t>Christmas Concert in the gym at 10:00 am./ Christmas cookie party with buddies</w:t>
                            </w:r>
                          </w:p>
                          <w:p w:rsidR="00D7510E" w:rsidRPr="00BF76A0" w:rsidRDefault="00BF76A0" w:rsidP="00BF76A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F76A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Friday, December 19th- </w:t>
                            </w:r>
                            <w:r w:rsidRPr="00BF76A0">
                              <w:rPr>
                                <w:sz w:val="16"/>
                                <w:szCs w:val="16"/>
                              </w:rPr>
                              <w:t>Polar Express Day</w:t>
                            </w: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510E" w:rsidRPr="00E06EFC" w:rsidRDefault="00D7510E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D7510E" w:rsidRPr="00B32C22" w:rsidRDefault="00D7510E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D7510E" w:rsidRPr="00994ED8" w:rsidRDefault="00D7510E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D7510E" w:rsidRDefault="00D7510E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D7510E" w:rsidRPr="00E06EFC" w:rsidRDefault="00D7510E" w:rsidP="00E06EFC"/>
                    <w:p w:rsidR="00BF76A0" w:rsidRPr="00BF76A0" w:rsidRDefault="00BF76A0" w:rsidP="00BF76A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BF76A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Monday, December 1st- </w:t>
                      </w:r>
                      <w:r w:rsidRPr="00BF76A0">
                        <w:rPr>
                          <w:sz w:val="16"/>
                          <w:szCs w:val="16"/>
                        </w:rPr>
                        <w:t>Grinch Day/ Progress Reports come home</w:t>
                      </w:r>
                    </w:p>
                    <w:p w:rsidR="00BF76A0" w:rsidRPr="00BF76A0" w:rsidRDefault="00BF76A0" w:rsidP="00BF76A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F76A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Friday, December 5th- </w:t>
                      </w:r>
                      <w:r w:rsidRPr="00BF76A0">
                        <w:rPr>
                          <w:sz w:val="16"/>
                          <w:szCs w:val="16"/>
                        </w:rPr>
                        <w:t>Scholastic Orders Due</w:t>
                      </w:r>
                    </w:p>
                    <w:p w:rsidR="00BF76A0" w:rsidRPr="00BF76A0" w:rsidRDefault="00BF76A0" w:rsidP="00BF76A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BF76A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Monday, December 8th- </w:t>
                      </w:r>
                      <w:r w:rsidRPr="00BF76A0">
                        <w:rPr>
                          <w:sz w:val="16"/>
                          <w:szCs w:val="16"/>
                        </w:rPr>
                        <w:t xml:space="preserve">All School Mass-Feast of the Immaculate Conception </w:t>
                      </w:r>
                    </w:p>
                    <w:p w:rsidR="00BF76A0" w:rsidRPr="00BF76A0" w:rsidRDefault="00BF76A0" w:rsidP="00BF76A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BF76A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Wednesday, December 10th - </w:t>
                      </w:r>
                      <w:r w:rsidRPr="00BF76A0">
                        <w:rPr>
                          <w:sz w:val="16"/>
                          <w:szCs w:val="16"/>
                        </w:rPr>
                        <w:t>Santa Shop Shopping Day for Kindergarten</w:t>
                      </w:r>
                    </w:p>
                    <w:p w:rsidR="00BF76A0" w:rsidRPr="00BF76A0" w:rsidRDefault="00BF76A0" w:rsidP="00BF76A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BF76A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Tuesday, December 16th- </w:t>
                      </w:r>
                      <w:r w:rsidRPr="00BF76A0">
                        <w:rPr>
                          <w:sz w:val="16"/>
                          <w:szCs w:val="16"/>
                        </w:rPr>
                        <w:t>Christmas Concert in the gym at 10:00 am./ Christmas cookie party with buddies</w:t>
                      </w:r>
                    </w:p>
                    <w:p w:rsidR="00D7510E" w:rsidRPr="00BF76A0" w:rsidRDefault="00BF76A0" w:rsidP="00BF76A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BF76A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Friday, December 19th- </w:t>
                      </w:r>
                      <w:r w:rsidRPr="00BF76A0">
                        <w:rPr>
                          <w:sz w:val="16"/>
                          <w:szCs w:val="16"/>
                        </w:rPr>
                        <w:t>Polar Express Day</w:t>
                      </w: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40"/>
                          <w:szCs w:val="32"/>
                        </w:rPr>
                      </w:pP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7510E" w:rsidRPr="00E06EFC" w:rsidRDefault="00D7510E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D7510E" w:rsidRPr="00B32C22" w:rsidRDefault="00D7510E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D7510E" w:rsidRPr="00994ED8" w:rsidRDefault="00D7510E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EB0428" w:rsidRDefault="00F52E67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December 1</w:t>
                            </w:r>
                            <w:r w:rsidRPr="00F52E67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="00D7510E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D7510E" w:rsidRPr="00EB0428" w:rsidRDefault="00D7510E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D7510E" w:rsidRPr="00EB0428" w:rsidRDefault="00F52E67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December 1</w:t>
                      </w:r>
                      <w:r w:rsidRPr="00F52E67">
                        <w:rPr>
                          <w:color w:val="000000" w:themeColor="text1"/>
                          <w:sz w:val="28"/>
                          <w:vertAlign w:val="superscript"/>
                        </w:rPr>
                        <w:t>st</w:t>
                      </w:r>
                      <w:r w:rsidR="00D7510E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D7510E" w:rsidRPr="00EB0428" w:rsidRDefault="00D7510E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0E6D48" w:rsidRDefault="00D7510E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 Newsletter</w:t>
                            </w:r>
                          </w:p>
                          <w:p w:rsidR="00D7510E" w:rsidRPr="00BC0D37" w:rsidRDefault="00D7510E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HOziem@ststephennb.education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D7510E" w:rsidRPr="000E6D48" w:rsidRDefault="00D7510E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 Newsletter</w:t>
                      </w:r>
                    </w:p>
                    <w:p w:rsidR="00D7510E" w:rsidRPr="00BC0D37" w:rsidRDefault="00D7510E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C/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AF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8S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dKpCTayvgf5&#10;KgkCAynCBASjleoHRiNMkxzr7zuqGEbdBwEtYEfPZKjJ2EwGFRW45thg5M2V8SNqNyi+bQHZN5mQ&#10;V9AmDXcitv3kowAGdgETwnF5nGZ2BJ2u3a2nmbv8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OJHEAW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6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gvsQ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KwZ4L7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xLsQIAALw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OxwxL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8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3i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+SZKpCzayvgf9&#10;KgkKAy3CCASjleoHRiOMkxzr7zuqGEbdBwE9YGfPZKjJ2EwGFRW45thg5M2V8TNqNyi+bQHZd5mQ&#10;V9AnDXcqtg3lowAKdgEjwpF5HGd2Bp2u3a2nobv8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IRT3i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9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SasQ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YJbSa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0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o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z0MB6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1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2AsQIAALs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MQy3YC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2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Kj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W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dKJSo7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3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7L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9OOy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Q/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e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tBP0P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5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D0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0FA9L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cVsQIAALs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CpM1xW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5tsA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cuqCnajuQb9S&#10;gMJAizABwWiE/IHRANMkw+r7gUiKUfuBQw+Y0TMZcjJ2k0F4Ca4Z1hg5c6PdiDr0ku0bQHZdxsU1&#10;9EnNrIpNQ7kogIJZwISwZB6nmRlB52t762nmrn4B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OixebbACAAC7BQAADgAA&#10;AAAAAAAAAAAAAAAuAgAAZHJzL2Uyb0RvYy54bWxQSwECLQAUAAYACAAAACEATu2hz94AAAALAQAA&#10;DwAAAAAAAAAAAAAAAAAK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98793F">
      <w:pgSz w:w="12240" w:h="15840" w:code="185"/>
      <w:pgMar w:top="1440" w:right="1440" w:bottom="1440" w:left="1440" w:header="0" w:footer="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0E" w:rsidRDefault="00D7510E">
      <w:r>
        <w:separator/>
      </w:r>
    </w:p>
  </w:endnote>
  <w:endnote w:type="continuationSeparator" w:id="0">
    <w:p w:rsidR="00D7510E" w:rsidRDefault="00D7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0E" w:rsidRDefault="00D7510E">
      <w:r>
        <w:separator/>
      </w:r>
    </w:p>
  </w:footnote>
  <w:footnote w:type="continuationSeparator" w:id="0">
    <w:p w:rsidR="00D7510E" w:rsidRDefault="00D7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numPicBullet w:numPicBulletId="1">
    <w:pict>
      <v:shape id="_x0000_i1027" type="#_x0000_t75" style="width:718.5pt;height:657.75pt" o:bullet="t">
        <v:imagedata r:id="rId2" o:title="16808-illustration-of-a-red-autumn-leaf-pv[1]"/>
      </v:shape>
    </w:pict>
  </w:numPicBullet>
  <w:numPicBullet w:numPicBulletId="2">
    <w:pict>
      <v:shape id="_x0000_i1028" type="#_x0000_t75" style="width:351.35pt;height:7in" o:bullet="t">
        <v:imagedata r:id="rId3" o:title="lions mane jellyfish"/>
      </v:shape>
    </w:pict>
  </w:numPicBullet>
  <w:numPicBullet w:numPicBulletId="3">
    <w:pict>
      <v:shape id="_x0000_i1029" type="#_x0000_t75" style="width:874.5pt;height:762.7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67A4674A"/>
    <w:lvl w:ilvl="0" w:tplc="EB58483C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BF3260D0"/>
    <w:lvl w:ilvl="0" w:tplc="8F3EDB0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DF925F68"/>
    <w:lvl w:ilvl="0" w:tplc="B6D463E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CDAE4234"/>
    <w:lvl w:ilvl="0" w:tplc="2C7CE08C">
      <w:start w:val="1"/>
      <w:numFmt w:val="bullet"/>
      <w:lvlText w:val=""/>
      <w:lvlPicBulletId w:val="3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034D0D"/>
    <w:multiLevelType w:val="hybridMultilevel"/>
    <w:tmpl w:val="43A6C0EC"/>
    <w:lvl w:ilvl="0" w:tplc="F88814A2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8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127BE"/>
    <w:rsid w:val="00047F48"/>
    <w:rsid w:val="00050191"/>
    <w:rsid w:val="000570A7"/>
    <w:rsid w:val="00070C1F"/>
    <w:rsid w:val="00070D72"/>
    <w:rsid w:val="00074131"/>
    <w:rsid w:val="000806C1"/>
    <w:rsid w:val="0008189A"/>
    <w:rsid w:val="00081D92"/>
    <w:rsid w:val="000877A4"/>
    <w:rsid w:val="0009172B"/>
    <w:rsid w:val="000B3BB0"/>
    <w:rsid w:val="000C13D8"/>
    <w:rsid w:val="000C2ED6"/>
    <w:rsid w:val="000C5377"/>
    <w:rsid w:val="000D14E5"/>
    <w:rsid w:val="000D4940"/>
    <w:rsid w:val="000D5D3D"/>
    <w:rsid w:val="000D7853"/>
    <w:rsid w:val="000E32BD"/>
    <w:rsid w:val="000E5354"/>
    <w:rsid w:val="000E6D48"/>
    <w:rsid w:val="000F1B78"/>
    <w:rsid w:val="000F378C"/>
    <w:rsid w:val="000F6884"/>
    <w:rsid w:val="00123500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6A1D"/>
    <w:rsid w:val="00167DED"/>
    <w:rsid w:val="00174844"/>
    <w:rsid w:val="001844BF"/>
    <w:rsid w:val="00184C67"/>
    <w:rsid w:val="00187C42"/>
    <w:rsid w:val="00190D60"/>
    <w:rsid w:val="00194765"/>
    <w:rsid w:val="00197DAA"/>
    <w:rsid w:val="001A5A72"/>
    <w:rsid w:val="001B08BD"/>
    <w:rsid w:val="001B23D0"/>
    <w:rsid w:val="001B2CF8"/>
    <w:rsid w:val="001B32F2"/>
    <w:rsid w:val="001B7A04"/>
    <w:rsid w:val="001C2603"/>
    <w:rsid w:val="001C49D3"/>
    <w:rsid w:val="001C5DF9"/>
    <w:rsid w:val="001D10FC"/>
    <w:rsid w:val="001D2CAC"/>
    <w:rsid w:val="001D3C9B"/>
    <w:rsid w:val="001E0D55"/>
    <w:rsid w:val="001E3FEA"/>
    <w:rsid w:val="001E5185"/>
    <w:rsid w:val="001F375D"/>
    <w:rsid w:val="001F5E64"/>
    <w:rsid w:val="00200D95"/>
    <w:rsid w:val="00207378"/>
    <w:rsid w:val="0021002A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1FBF"/>
    <w:rsid w:val="00275984"/>
    <w:rsid w:val="0027736D"/>
    <w:rsid w:val="00284F12"/>
    <w:rsid w:val="0029485A"/>
    <w:rsid w:val="002B1E02"/>
    <w:rsid w:val="002C08BC"/>
    <w:rsid w:val="002C35F7"/>
    <w:rsid w:val="002D08A6"/>
    <w:rsid w:val="002D2D8A"/>
    <w:rsid w:val="002D2F86"/>
    <w:rsid w:val="002D52CB"/>
    <w:rsid w:val="002E2628"/>
    <w:rsid w:val="002F0AEB"/>
    <w:rsid w:val="002F3501"/>
    <w:rsid w:val="002F54AE"/>
    <w:rsid w:val="002F6758"/>
    <w:rsid w:val="0031655F"/>
    <w:rsid w:val="0033180C"/>
    <w:rsid w:val="0033356B"/>
    <w:rsid w:val="00342B12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4B09"/>
    <w:rsid w:val="00456E19"/>
    <w:rsid w:val="004629DF"/>
    <w:rsid w:val="00466198"/>
    <w:rsid w:val="0048007A"/>
    <w:rsid w:val="004B2483"/>
    <w:rsid w:val="004B2E97"/>
    <w:rsid w:val="004B635E"/>
    <w:rsid w:val="004C06E7"/>
    <w:rsid w:val="004C108C"/>
    <w:rsid w:val="004C1FC0"/>
    <w:rsid w:val="004C787F"/>
    <w:rsid w:val="004D6EB1"/>
    <w:rsid w:val="004D70B9"/>
    <w:rsid w:val="004E36A1"/>
    <w:rsid w:val="004E6D3B"/>
    <w:rsid w:val="004F1C44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65C63"/>
    <w:rsid w:val="00580E1B"/>
    <w:rsid w:val="005848F0"/>
    <w:rsid w:val="00593D63"/>
    <w:rsid w:val="0059690B"/>
    <w:rsid w:val="005A53AD"/>
    <w:rsid w:val="005A5A8B"/>
    <w:rsid w:val="005B4E1A"/>
    <w:rsid w:val="005B4F56"/>
    <w:rsid w:val="005B713E"/>
    <w:rsid w:val="005B7866"/>
    <w:rsid w:val="005D443F"/>
    <w:rsid w:val="005D7EA4"/>
    <w:rsid w:val="005E03D7"/>
    <w:rsid w:val="005F5011"/>
    <w:rsid w:val="00605769"/>
    <w:rsid w:val="006140A3"/>
    <w:rsid w:val="0061786B"/>
    <w:rsid w:val="0063461A"/>
    <w:rsid w:val="0063477C"/>
    <w:rsid w:val="00644975"/>
    <w:rsid w:val="0064762F"/>
    <w:rsid w:val="00647FE7"/>
    <w:rsid w:val="00651F9C"/>
    <w:rsid w:val="00674D1E"/>
    <w:rsid w:val="00681C27"/>
    <w:rsid w:val="00685361"/>
    <w:rsid w:val="00685F8D"/>
    <w:rsid w:val="006867A4"/>
    <w:rsid w:val="00687392"/>
    <w:rsid w:val="006A2270"/>
    <w:rsid w:val="006A65B0"/>
    <w:rsid w:val="006C073E"/>
    <w:rsid w:val="006C119A"/>
    <w:rsid w:val="006D221B"/>
    <w:rsid w:val="006D64B2"/>
    <w:rsid w:val="006E29F9"/>
    <w:rsid w:val="006F69EC"/>
    <w:rsid w:val="00701254"/>
    <w:rsid w:val="007041E4"/>
    <w:rsid w:val="0070786F"/>
    <w:rsid w:val="00713F30"/>
    <w:rsid w:val="00720E37"/>
    <w:rsid w:val="0072407B"/>
    <w:rsid w:val="00730D8F"/>
    <w:rsid w:val="0073251A"/>
    <w:rsid w:val="00733748"/>
    <w:rsid w:val="00742189"/>
    <w:rsid w:val="00753F38"/>
    <w:rsid w:val="00754090"/>
    <w:rsid w:val="00756D9E"/>
    <w:rsid w:val="00782EB2"/>
    <w:rsid w:val="0079418A"/>
    <w:rsid w:val="007A42C2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16E4D"/>
    <w:rsid w:val="00832601"/>
    <w:rsid w:val="00835E85"/>
    <w:rsid w:val="00837084"/>
    <w:rsid w:val="00837290"/>
    <w:rsid w:val="00837C6D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0176"/>
    <w:rsid w:val="008C1D24"/>
    <w:rsid w:val="008C3BC3"/>
    <w:rsid w:val="008C7FE0"/>
    <w:rsid w:val="008D21C3"/>
    <w:rsid w:val="008D4A80"/>
    <w:rsid w:val="008D5A62"/>
    <w:rsid w:val="008E02B2"/>
    <w:rsid w:val="008E0315"/>
    <w:rsid w:val="008E1FEA"/>
    <w:rsid w:val="008F66E7"/>
    <w:rsid w:val="00906C6C"/>
    <w:rsid w:val="0091225B"/>
    <w:rsid w:val="00922968"/>
    <w:rsid w:val="00923B5D"/>
    <w:rsid w:val="00925343"/>
    <w:rsid w:val="009314D4"/>
    <w:rsid w:val="00933C15"/>
    <w:rsid w:val="0093571C"/>
    <w:rsid w:val="00940F18"/>
    <w:rsid w:val="0094155C"/>
    <w:rsid w:val="009429B8"/>
    <w:rsid w:val="00944813"/>
    <w:rsid w:val="00944FA8"/>
    <w:rsid w:val="00962B9F"/>
    <w:rsid w:val="00977423"/>
    <w:rsid w:val="009820C4"/>
    <w:rsid w:val="00983828"/>
    <w:rsid w:val="0098793F"/>
    <w:rsid w:val="009916DB"/>
    <w:rsid w:val="00994ED8"/>
    <w:rsid w:val="009A266F"/>
    <w:rsid w:val="009A39FB"/>
    <w:rsid w:val="009C3745"/>
    <w:rsid w:val="009C438E"/>
    <w:rsid w:val="009D7C32"/>
    <w:rsid w:val="009E08FE"/>
    <w:rsid w:val="009E4798"/>
    <w:rsid w:val="009E6EA5"/>
    <w:rsid w:val="009F08D6"/>
    <w:rsid w:val="009F2C50"/>
    <w:rsid w:val="00A00DE3"/>
    <w:rsid w:val="00A01F2D"/>
    <w:rsid w:val="00A302C9"/>
    <w:rsid w:val="00A31FC8"/>
    <w:rsid w:val="00A3453A"/>
    <w:rsid w:val="00A353EA"/>
    <w:rsid w:val="00A61600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C49EF"/>
    <w:rsid w:val="00AD148A"/>
    <w:rsid w:val="00AE3816"/>
    <w:rsid w:val="00AE5663"/>
    <w:rsid w:val="00AE570D"/>
    <w:rsid w:val="00AF7871"/>
    <w:rsid w:val="00B009F2"/>
    <w:rsid w:val="00B00C94"/>
    <w:rsid w:val="00B214C5"/>
    <w:rsid w:val="00B3226F"/>
    <w:rsid w:val="00B32950"/>
    <w:rsid w:val="00B32C22"/>
    <w:rsid w:val="00B360E8"/>
    <w:rsid w:val="00B431B7"/>
    <w:rsid w:val="00B444CD"/>
    <w:rsid w:val="00B449D0"/>
    <w:rsid w:val="00B45DE4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BF76A0"/>
    <w:rsid w:val="00C01CF5"/>
    <w:rsid w:val="00C1656B"/>
    <w:rsid w:val="00C1782A"/>
    <w:rsid w:val="00C26529"/>
    <w:rsid w:val="00C312B9"/>
    <w:rsid w:val="00C446BE"/>
    <w:rsid w:val="00C5067C"/>
    <w:rsid w:val="00C52F74"/>
    <w:rsid w:val="00C544BD"/>
    <w:rsid w:val="00C54BC7"/>
    <w:rsid w:val="00C55100"/>
    <w:rsid w:val="00C55FAA"/>
    <w:rsid w:val="00C64CA0"/>
    <w:rsid w:val="00C659F7"/>
    <w:rsid w:val="00C80EC0"/>
    <w:rsid w:val="00C81131"/>
    <w:rsid w:val="00C83579"/>
    <w:rsid w:val="00CB0B1A"/>
    <w:rsid w:val="00CC3F51"/>
    <w:rsid w:val="00CC4691"/>
    <w:rsid w:val="00CC7474"/>
    <w:rsid w:val="00CD0171"/>
    <w:rsid w:val="00CD1329"/>
    <w:rsid w:val="00CD165E"/>
    <w:rsid w:val="00CD4651"/>
    <w:rsid w:val="00CD65CD"/>
    <w:rsid w:val="00CE470C"/>
    <w:rsid w:val="00CE6A69"/>
    <w:rsid w:val="00CE7A71"/>
    <w:rsid w:val="00CF17E1"/>
    <w:rsid w:val="00CF6808"/>
    <w:rsid w:val="00CF6AB7"/>
    <w:rsid w:val="00D026D5"/>
    <w:rsid w:val="00D05582"/>
    <w:rsid w:val="00D07BA8"/>
    <w:rsid w:val="00D11DF3"/>
    <w:rsid w:val="00D12DA3"/>
    <w:rsid w:val="00D262C5"/>
    <w:rsid w:val="00D32C74"/>
    <w:rsid w:val="00D33014"/>
    <w:rsid w:val="00D3519B"/>
    <w:rsid w:val="00D3527F"/>
    <w:rsid w:val="00D3596F"/>
    <w:rsid w:val="00D36666"/>
    <w:rsid w:val="00D408A7"/>
    <w:rsid w:val="00D431BD"/>
    <w:rsid w:val="00D502D3"/>
    <w:rsid w:val="00D53217"/>
    <w:rsid w:val="00D56155"/>
    <w:rsid w:val="00D6601A"/>
    <w:rsid w:val="00D7510E"/>
    <w:rsid w:val="00D84E24"/>
    <w:rsid w:val="00D94DA6"/>
    <w:rsid w:val="00D9700D"/>
    <w:rsid w:val="00D973E2"/>
    <w:rsid w:val="00D97F58"/>
    <w:rsid w:val="00DA16A8"/>
    <w:rsid w:val="00DA5B28"/>
    <w:rsid w:val="00DC119E"/>
    <w:rsid w:val="00DC2208"/>
    <w:rsid w:val="00DD2A08"/>
    <w:rsid w:val="00DD2EDD"/>
    <w:rsid w:val="00DD320D"/>
    <w:rsid w:val="00DD4680"/>
    <w:rsid w:val="00DE68B8"/>
    <w:rsid w:val="00DF3CC2"/>
    <w:rsid w:val="00DF4BC8"/>
    <w:rsid w:val="00E01085"/>
    <w:rsid w:val="00E01369"/>
    <w:rsid w:val="00E0351E"/>
    <w:rsid w:val="00E0514E"/>
    <w:rsid w:val="00E06EFC"/>
    <w:rsid w:val="00E16D05"/>
    <w:rsid w:val="00E247EF"/>
    <w:rsid w:val="00E37096"/>
    <w:rsid w:val="00E51345"/>
    <w:rsid w:val="00E57737"/>
    <w:rsid w:val="00E747DC"/>
    <w:rsid w:val="00E76CCF"/>
    <w:rsid w:val="00E97DCF"/>
    <w:rsid w:val="00EA24B8"/>
    <w:rsid w:val="00EA4ABA"/>
    <w:rsid w:val="00EA57E3"/>
    <w:rsid w:val="00EB0428"/>
    <w:rsid w:val="00EB10EA"/>
    <w:rsid w:val="00EB6513"/>
    <w:rsid w:val="00EC3FEA"/>
    <w:rsid w:val="00EC42A6"/>
    <w:rsid w:val="00ED7FCF"/>
    <w:rsid w:val="00EE7C82"/>
    <w:rsid w:val="00EF00D1"/>
    <w:rsid w:val="00F126A5"/>
    <w:rsid w:val="00F12F72"/>
    <w:rsid w:val="00F2073E"/>
    <w:rsid w:val="00F244F3"/>
    <w:rsid w:val="00F340E7"/>
    <w:rsid w:val="00F36E14"/>
    <w:rsid w:val="00F4222B"/>
    <w:rsid w:val="00F46A00"/>
    <w:rsid w:val="00F50399"/>
    <w:rsid w:val="00F5133C"/>
    <w:rsid w:val="00F52E67"/>
    <w:rsid w:val="00F575C2"/>
    <w:rsid w:val="00F57E6D"/>
    <w:rsid w:val="00F6665B"/>
    <w:rsid w:val="00F76F37"/>
    <w:rsid w:val="00F7747A"/>
    <w:rsid w:val="00F90A68"/>
    <w:rsid w:val="00F92DE6"/>
    <w:rsid w:val="00F946DB"/>
    <w:rsid w:val="00FB0ADE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zststephens.wixsite.com/mysit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lubs.scholastic.com/hom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ubs.scholastic.com/hom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ozststephens.wixsite.com/mysit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8</cp:revision>
  <cp:lastPrinted>2025-08-25T10:48:00Z</cp:lastPrinted>
  <dcterms:created xsi:type="dcterms:W3CDTF">2025-11-30T17:56:00Z</dcterms:created>
  <dcterms:modified xsi:type="dcterms:W3CDTF">2025-11-30T18:08:00Z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