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215570" w:rsidRDefault="00B76361" w:rsidP="009C438E">
      <w:r>
        <w:rPr>
          <w:noProof/>
        </w:rPr>
        <w:drawing>
          <wp:anchor distT="0" distB="0" distL="114300" distR="114300" simplePos="0" relativeHeight="251677696" behindDoc="0" locked="0" layoutInCell="1" allowOverlap="1" wp14:anchorId="25BFF82F" wp14:editId="50A0F665">
            <wp:simplePos x="0" y="0"/>
            <wp:positionH relativeFrom="page">
              <wp:posOffset>865505</wp:posOffset>
            </wp:positionH>
            <wp:positionV relativeFrom="page">
              <wp:posOffset>752475</wp:posOffset>
            </wp:positionV>
            <wp:extent cx="764540" cy="958850"/>
            <wp:effectExtent l="0" t="0" r="0" b="0"/>
            <wp:wrapNone/>
            <wp:docPr id="16" name="Picture 16" descr="https://www.pinclipart.com/picdir/big/572-5723578_our-lady-of-guadalupe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pinclipart.com/picdir/big/572-5723578_our-lady-of-guadalupe-clipar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853">
        <w:rPr>
          <w:noProof/>
        </w:rPr>
        <w:t xml:space="preserve"> </w:t>
      </w:r>
      <w:r w:rsidR="0021002A">
        <w:rPr>
          <w:noProof/>
        </w:rPr>
        <w:t xml:space="preserve"> </w:t>
      </w:r>
      <w:r w:rsidR="00D7510E">
        <w:rPr>
          <w:noProof/>
        </w:rPr>
        <w:t xml:space="preserve"> </w:t>
      </w:r>
      <w:r w:rsidR="00C1782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F3F62F" wp14:editId="6838568B">
                <wp:simplePos x="0" y="0"/>
                <wp:positionH relativeFrom="page">
                  <wp:posOffset>4411980</wp:posOffset>
                </wp:positionH>
                <wp:positionV relativeFrom="margin">
                  <wp:posOffset>3573780</wp:posOffset>
                </wp:positionV>
                <wp:extent cx="2638425" cy="4899660"/>
                <wp:effectExtent l="0" t="0" r="28575" b="15240"/>
                <wp:wrapNone/>
                <wp:docPr id="29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489966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10E" w:rsidRPr="00525095" w:rsidRDefault="00D7510E" w:rsidP="00050191">
                            <w:pPr>
                              <w:pStyle w:val="Heading1"/>
                              <w:rPr>
                                <w:color w:val="auto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Cs w:val="32"/>
                              </w:rPr>
                              <w:t>Birthdays</w:t>
                            </w:r>
                          </w:p>
                          <w:p w:rsidR="00D7510E" w:rsidRDefault="00D7510E" w:rsidP="00BC0D3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Happy Birthday to </w:t>
                            </w:r>
                            <w:r w:rsidR="0098793F">
                              <w:rPr>
                                <w:szCs w:val="24"/>
                              </w:rPr>
                              <w:t>Jesus</w:t>
                            </w:r>
                            <w:r>
                              <w:rPr>
                                <w:szCs w:val="24"/>
                              </w:rPr>
                              <w:t>! (</w:t>
                            </w:r>
                            <w:r w:rsidR="00922968">
                              <w:rPr>
                                <w:szCs w:val="24"/>
                              </w:rPr>
                              <w:t>12/25</w:t>
                            </w:r>
                            <w:r>
                              <w:rPr>
                                <w:szCs w:val="24"/>
                              </w:rPr>
                              <w:t>)</w:t>
                            </w:r>
                          </w:p>
                          <w:p w:rsidR="003529FA" w:rsidRDefault="003529FA" w:rsidP="003529FA">
                            <w:pPr>
                              <w:pStyle w:val="ListParagraph"/>
                              <w:ind w:left="810"/>
                              <w:rPr>
                                <w:szCs w:val="24"/>
                              </w:rPr>
                            </w:pPr>
                          </w:p>
                          <w:p w:rsidR="00D7510E" w:rsidRPr="001C5DF9" w:rsidRDefault="00D7510E" w:rsidP="00BC0D37">
                            <w:pPr>
                              <w:pStyle w:val="Heading1"/>
                              <w:rPr>
                                <w:color w:val="auto"/>
                                <w:sz w:val="40"/>
                              </w:rPr>
                            </w:pPr>
                            <w:r w:rsidRPr="001C5DF9">
                              <w:rPr>
                                <w:color w:val="auto"/>
                                <w:sz w:val="44"/>
                              </w:rPr>
                              <w:t>Scholastic</w:t>
                            </w:r>
                            <w:r w:rsidRPr="001C5DF9">
                              <w:rPr>
                                <w:color w:val="auto"/>
                                <w:sz w:val="40"/>
                              </w:rPr>
                              <w:t xml:space="preserve"> </w:t>
                            </w:r>
                          </w:p>
                          <w:p w:rsidR="00D7510E" w:rsidRDefault="003529FA" w:rsidP="003529F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Cs w:val="28"/>
                              </w:rPr>
                            </w:pPr>
                            <w:r w:rsidRPr="003529FA">
                              <w:rPr>
                                <w:szCs w:val="28"/>
                              </w:rPr>
                              <w:t>Thank you to everyone who ordered Scholastic this month! Our Scholastic box should be arriving soon! I will send out a Remind when they arrive. Happy Reading!</w:t>
                            </w:r>
                          </w:p>
                          <w:p w:rsidR="003529FA" w:rsidRPr="00070D72" w:rsidRDefault="003529FA" w:rsidP="003529FA">
                            <w:pPr>
                              <w:pStyle w:val="ListParagraph"/>
                              <w:ind w:left="810"/>
                              <w:rPr>
                                <w:szCs w:val="28"/>
                              </w:rPr>
                            </w:pPr>
                          </w:p>
                          <w:p w:rsidR="00D7510E" w:rsidRPr="00070D72" w:rsidRDefault="00D7510E" w:rsidP="003542C9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070D72">
                              <w:rPr>
                                <w:color w:val="auto"/>
                              </w:rPr>
                              <w:t>Mass Days</w:t>
                            </w:r>
                          </w:p>
                          <w:p w:rsidR="00D7510E" w:rsidRPr="00FD6F84" w:rsidRDefault="00D7510E" w:rsidP="003542C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All school Mass will be on Thursdays and Fridays.</w:t>
                            </w:r>
                          </w:p>
                          <w:p w:rsidR="00D7510E" w:rsidRPr="00525095" w:rsidRDefault="00D7510E" w:rsidP="003542C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Additional days may be added if there is a Holy Day of Obligation/ Feast Day</w:t>
                            </w:r>
                          </w:p>
                          <w:p w:rsidR="00D7510E" w:rsidRDefault="00D7510E" w:rsidP="003542C9">
                            <w:pPr>
                              <w:rPr>
                                <w:szCs w:val="18"/>
                              </w:rPr>
                            </w:pPr>
                          </w:p>
                          <w:p w:rsidR="00D7510E" w:rsidRPr="00525095" w:rsidRDefault="00D7510E" w:rsidP="003542C9">
                            <w:pPr>
                              <w:rPr>
                                <w:szCs w:val="18"/>
                              </w:rPr>
                            </w:pPr>
                          </w:p>
                          <w:p w:rsidR="00D7510E" w:rsidRPr="00525095" w:rsidRDefault="00D7510E" w:rsidP="00837290">
                            <w:pPr>
                              <w:pStyle w:val="BodyText"/>
                              <w:spacing w:after="0" w:line="240" w:lineRule="auto"/>
                              <w:ind w:left="720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2" o:spid="_x0000_s1026" type="#_x0000_t202" style="position:absolute;margin-left:347.4pt;margin-top:281.4pt;width:207.75pt;height:385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" fillcolor="white [3201]" strokecolor="black [3200]" strokeweight="2pt">
                <v:textbox inset="0,0,0,0">
                  <w:txbxContent>
                    <w:p w:rsidR="00D7510E" w:rsidRPr="00525095" w:rsidRDefault="00D7510E" w:rsidP="00050191">
                      <w:pPr>
                        <w:pStyle w:val="Heading1"/>
                        <w:rPr>
                          <w:color w:val="auto"/>
                          <w:szCs w:val="32"/>
                        </w:rPr>
                      </w:pPr>
                      <w:r>
                        <w:rPr>
                          <w:color w:val="auto"/>
                          <w:szCs w:val="32"/>
                        </w:rPr>
                        <w:t>Birthdays</w:t>
                      </w:r>
                    </w:p>
                    <w:p w:rsidR="00D7510E" w:rsidRDefault="00D7510E" w:rsidP="00BC0D3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Happy Birthday to </w:t>
                      </w:r>
                      <w:r w:rsidR="0098793F">
                        <w:rPr>
                          <w:szCs w:val="24"/>
                        </w:rPr>
                        <w:t>Jesus</w:t>
                      </w:r>
                      <w:r>
                        <w:rPr>
                          <w:szCs w:val="24"/>
                        </w:rPr>
                        <w:t>! (</w:t>
                      </w:r>
                      <w:r w:rsidR="00922968">
                        <w:rPr>
                          <w:szCs w:val="24"/>
                        </w:rPr>
                        <w:t>12/25</w:t>
                      </w:r>
                      <w:r>
                        <w:rPr>
                          <w:szCs w:val="24"/>
                        </w:rPr>
                        <w:t>)</w:t>
                      </w:r>
                    </w:p>
                    <w:p w:rsidR="003529FA" w:rsidRDefault="003529FA" w:rsidP="003529FA">
                      <w:pPr>
                        <w:pStyle w:val="ListParagraph"/>
                        <w:ind w:left="810"/>
                        <w:rPr>
                          <w:szCs w:val="24"/>
                        </w:rPr>
                      </w:pPr>
                    </w:p>
                    <w:p w:rsidR="00D7510E" w:rsidRPr="001C5DF9" w:rsidRDefault="00D7510E" w:rsidP="00BC0D37">
                      <w:pPr>
                        <w:pStyle w:val="Heading1"/>
                        <w:rPr>
                          <w:color w:val="auto"/>
                          <w:sz w:val="40"/>
                        </w:rPr>
                      </w:pPr>
                      <w:r w:rsidRPr="001C5DF9">
                        <w:rPr>
                          <w:color w:val="auto"/>
                          <w:sz w:val="44"/>
                        </w:rPr>
                        <w:t>Scholastic</w:t>
                      </w:r>
                      <w:r w:rsidRPr="001C5DF9">
                        <w:rPr>
                          <w:color w:val="auto"/>
                          <w:sz w:val="40"/>
                        </w:rPr>
                        <w:t xml:space="preserve"> </w:t>
                      </w:r>
                    </w:p>
                    <w:p w:rsidR="00D7510E" w:rsidRDefault="003529FA" w:rsidP="003529F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Cs w:val="28"/>
                        </w:rPr>
                      </w:pPr>
                      <w:r w:rsidRPr="003529FA">
                        <w:rPr>
                          <w:szCs w:val="28"/>
                        </w:rPr>
                        <w:t>Thank you to everyone who ordered Scholastic this month! Our Scholastic box should be arriving soon! I will send out a Remind when they arrive. Happy Reading!</w:t>
                      </w:r>
                    </w:p>
                    <w:p w:rsidR="003529FA" w:rsidRPr="00070D72" w:rsidRDefault="003529FA" w:rsidP="003529FA">
                      <w:pPr>
                        <w:pStyle w:val="ListParagraph"/>
                        <w:ind w:left="810"/>
                        <w:rPr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:rsidR="00D7510E" w:rsidRPr="00070D72" w:rsidRDefault="00D7510E" w:rsidP="003542C9">
                      <w:pPr>
                        <w:pStyle w:val="Heading1"/>
                        <w:rPr>
                          <w:color w:val="auto"/>
                        </w:rPr>
                      </w:pPr>
                      <w:r w:rsidRPr="00070D72">
                        <w:rPr>
                          <w:color w:val="auto"/>
                        </w:rPr>
                        <w:t>Mass Days</w:t>
                      </w:r>
                    </w:p>
                    <w:p w:rsidR="00D7510E" w:rsidRPr="00FD6F84" w:rsidRDefault="00D7510E" w:rsidP="003542C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All school Mass will be on Thursdays and Fridays.</w:t>
                      </w:r>
                    </w:p>
                    <w:p w:rsidR="00D7510E" w:rsidRPr="00525095" w:rsidRDefault="00D7510E" w:rsidP="003542C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Additional days may be added if there is a Holy Day of Obligation/ Feast Day</w:t>
                      </w:r>
                    </w:p>
                    <w:p w:rsidR="00D7510E" w:rsidRDefault="00D7510E" w:rsidP="003542C9">
                      <w:pPr>
                        <w:rPr>
                          <w:szCs w:val="18"/>
                        </w:rPr>
                      </w:pPr>
                    </w:p>
                    <w:p w:rsidR="00D7510E" w:rsidRPr="00525095" w:rsidRDefault="00D7510E" w:rsidP="003542C9">
                      <w:pPr>
                        <w:rPr>
                          <w:szCs w:val="18"/>
                        </w:rPr>
                      </w:pPr>
                    </w:p>
                    <w:p w:rsidR="00D7510E" w:rsidRPr="00525095" w:rsidRDefault="00D7510E" w:rsidP="00837290">
                      <w:pPr>
                        <w:pStyle w:val="BodyText"/>
                        <w:spacing w:after="0" w:line="240" w:lineRule="auto"/>
                        <w:ind w:left="720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1782A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70022A8" wp14:editId="6B3E5A59">
                <wp:simplePos x="0" y="0"/>
                <wp:positionH relativeFrom="page">
                  <wp:posOffset>746760</wp:posOffset>
                </wp:positionH>
                <wp:positionV relativeFrom="page">
                  <wp:posOffset>1623060</wp:posOffset>
                </wp:positionV>
                <wp:extent cx="3426460" cy="7764780"/>
                <wp:effectExtent l="0" t="0" r="21590" b="26670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776478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10E" w:rsidRDefault="00D7510E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0E6D48">
                              <w:rPr>
                                <w:color w:val="auto"/>
                              </w:rPr>
                              <w:t>Homework</w:t>
                            </w:r>
                          </w:p>
                          <w:p w:rsidR="00D7510E" w:rsidRPr="007D56E9" w:rsidRDefault="00D7510E" w:rsidP="007D56E9"/>
                          <w:p w:rsidR="00F76F37" w:rsidRDefault="00F76F37" w:rsidP="00F76F3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 xml:space="preserve">Homework will begin December </w:t>
                            </w:r>
                            <w:r w:rsidR="00FA53E6">
                              <w:t>8</w:t>
                            </w:r>
                            <w:r w:rsidR="00FA53E6" w:rsidRPr="00FA53E6">
                              <w:rPr>
                                <w:vertAlign w:val="superscript"/>
                              </w:rPr>
                              <w:t>th</w:t>
                            </w:r>
                            <w:r w:rsidR="00FA53E6">
                              <w:t xml:space="preserve"> </w:t>
                            </w:r>
                            <w:r>
                              <w:t xml:space="preserve">     </w:t>
                            </w:r>
                          </w:p>
                          <w:p w:rsidR="00D97F58" w:rsidRPr="000E6D48" w:rsidRDefault="00FA53E6" w:rsidP="00F76F3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>Due Friday, December 12</w:t>
                            </w:r>
                            <w:r w:rsidR="00F76F37" w:rsidRPr="00F76F37">
                              <w:rPr>
                                <w:vertAlign w:val="superscript"/>
                              </w:rPr>
                              <w:t>th</w:t>
                            </w:r>
                            <w:r w:rsidR="00F76F37">
                              <w:t xml:space="preserve"> </w:t>
                            </w:r>
                            <w:r w:rsidR="00D97F58">
                              <w:t xml:space="preserve">       </w:t>
                            </w:r>
                          </w:p>
                          <w:p w:rsidR="00D7510E" w:rsidRDefault="00D7510E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</w:p>
                          <w:p w:rsidR="00D7510E" w:rsidRPr="000E6D48" w:rsidRDefault="00D7510E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Classroom Website</w:t>
                            </w:r>
                          </w:p>
                          <w:p w:rsidR="00D7510E" w:rsidRPr="005C3E29" w:rsidRDefault="00D7510E" w:rsidP="00C312B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sz w:val="20"/>
                              </w:rPr>
                            </w:pPr>
                            <w:r w:rsidRPr="005C3E29">
                              <w:rPr>
                                <w:sz w:val="20"/>
                              </w:rPr>
                              <w:t xml:space="preserve">Our classroom website is up and running! Please check our weekly newsletters, homework, pictures inside our classroom, and fun video resources. Our new classroom website is </w:t>
                            </w:r>
                            <w:hyperlink r:id="rId9" w:history="1">
                              <w:r w:rsidRPr="005C3E29">
                                <w:rPr>
                                  <w:rStyle w:val="Hyperlink"/>
                                  <w:sz w:val="22"/>
                                </w:rPr>
                                <w:t>https://ozststephens.wixsite.com/mysite</w:t>
                              </w:r>
                            </w:hyperlink>
                            <w:r w:rsidRPr="005C3E29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:rsidR="00D7510E" w:rsidRPr="00C659F7" w:rsidRDefault="00D7510E" w:rsidP="00C312B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32"/>
                              </w:rPr>
                            </w:pPr>
                            <w:r w:rsidRPr="005C3E29">
                              <w:rPr>
                                <w:sz w:val="20"/>
                              </w:rPr>
                              <w:t xml:space="preserve">Our access code for the pictures is: (click on the tab marked </w:t>
                            </w:r>
                            <w:r w:rsidRPr="005C3E29">
                              <w:rPr>
                                <w:sz w:val="20"/>
                                <w:u w:val="single"/>
                              </w:rPr>
                              <w:t>“Inside our classroom”</w:t>
                            </w:r>
                            <w:r w:rsidRPr="005C3E29">
                              <w:rPr>
                                <w:sz w:val="20"/>
                              </w:rPr>
                              <w:t xml:space="preserve">)  </w:t>
                            </w:r>
                          </w:p>
                          <w:p w:rsidR="00D7510E" w:rsidRDefault="00D7510E" w:rsidP="0027736D">
                            <w:pPr>
                              <w:rPr>
                                <w:b/>
                                <w:sz w:val="36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166A1D" w:rsidRPr="00CB2187" w:rsidRDefault="0098793F" w:rsidP="0027736D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CB2187">
                              <w:rPr>
                                <w:b/>
                                <w:sz w:val="36"/>
                              </w:rPr>
                              <w:t xml:space="preserve">Secret Santa Shop/ </w:t>
                            </w:r>
                            <w:r w:rsidR="006E71B5" w:rsidRPr="00CB2187">
                              <w:rPr>
                                <w:b/>
                                <w:sz w:val="36"/>
                              </w:rPr>
                              <w:t xml:space="preserve">Polar Express </w:t>
                            </w:r>
                            <w:r w:rsidR="00CB2187" w:rsidRPr="00CB2187">
                              <w:rPr>
                                <w:b/>
                                <w:sz w:val="36"/>
                              </w:rPr>
                              <w:t>Day/ Gift Exchange/ Candy Cane Sale</w:t>
                            </w:r>
                          </w:p>
                          <w:p w:rsidR="009904A4" w:rsidRDefault="009904A4" w:rsidP="0098793F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Cs w:val="23"/>
                              </w:rPr>
                            </w:pPr>
                            <w:r w:rsidRPr="009904A4">
                              <w:rPr>
                                <w:szCs w:val="23"/>
                              </w:rPr>
                              <w:t>As a reminder, o</w:t>
                            </w:r>
                            <w:r w:rsidR="0098793F" w:rsidRPr="009904A4">
                              <w:rPr>
                                <w:szCs w:val="23"/>
                              </w:rPr>
                              <w:t xml:space="preserve">ur </w:t>
                            </w:r>
                            <w:r w:rsidRPr="009904A4">
                              <w:rPr>
                                <w:szCs w:val="23"/>
                              </w:rPr>
                              <w:t xml:space="preserve">sweeties will be shopping in the </w:t>
                            </w:r>
                            <w:r w:rsidR="0098793F" w:rsidRPr="009904A4">
                              <w:rPr>
                                <w:szCs w:val="23"/>
                              </w:rPr>
                              <w:t xml:space="preserve">Secret Santa Shop </w:t>
                            </w:r>
                            <w:r w:rsidRPr="009904A4">
                              <w:rPr>
                                <w:szCs w:val="23"/>
                              </w:rPr>
                              <w:t>on Wednesday, December 10</w:t>
                            </w:r>
                            <w:r w:rsidRPr="009904A4">
                              <w:rPr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9904A4">
                              <w:rPr>
                                <w:szCs w:val="23"/>
                              </w:rPr>
                              <w:t xml:space="preserve"> in the morning</w:t>
                            </w:r>
                          </w:p>
                          <w:p w:rsidR="009904A4" w:rsidRPr="009904A4" w:rsidRDefault="009904A4" w:rsidP="009904A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Cs w:val="23"/>
                              </w:rPr>
                            </w:pPr>
                            <w:r w:rsidRPr="009904A4">
                              <w:rPr>
                                <w:szCs w:val="23"/>
                              </w:rPr>
                              <w:t>Our Polar Express Day</w:t>
                            </w:r>
                            <w:r>
                              <w:rPr>
                                <w:szCs w:val="23"/>
                              </w:rPr>
                              <w:t>/ Christmas party note will be sent out this Wednesday. The original date (next Friday) may be subject to change due to other school events</w:t>
                            </w:r>
                            <w:r w:rsidR="00190C9C">
                              <w:rPr>
                                <w:szCs w:val="23"/>
                              </w:rPr>
                              <w:t>/themes</w:t>
                            </w:r>
                            <w:r>
                              <w:rPr>
                                <w:szCs w:val="23"/>
                              </w:rPr>
                              <w:t xml:space="preserve"> happening next week. </w:t>
                            </w:r>
                          </w:p>
                          <w:p w:rsidR="009904A4" w:rsidRPr="009904A4" w:rsidRDefault="009904A4" w:rsidP="009904A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Cs w:val="23"/>
                              </w:rPr>
                            </w:pPr>
                            <w:r w:rsidRPr="009904A4">
                              <w:rPr>
                                <w:szCs w:val="23"/>
                              </w:rPr>
                              <w:t xml:space="preserve"> Our gift exchange/ Christmas cookie decorating day with buddies will be </w:t>
                            </w:r>
                            <w:r w:rsidRPr="00190C9C">
                              <w:rPr>
                                <w:b/>
                                <w:szCs w:val="23"/>
                                <w:u w:val="single"/>
                              </w:rPr>
                              <w:t>Tuesday, December 16</w:t>
                            </w:r>
                            <w:r w:rsidRPr="00190C9C">
                              <w:rPr>
                                <w:b/>
                                <w:szCs w:val="23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190C9C">
                              <w:rPr>
                                <w:b/>
                                <w:szCs w:val="23"/>
                                <w:u w:val="single"/>
                              </w:rPr>
                              <w:t>.</w:t>
                            </w:r>
                            <w:r w:rsidRPr="009904A4">
                              <w:rPr>
                                <w:szCs w:val="23"/>
                              </w:rPr>
                              <w:t xml:space="preserve"> Please have your sweetie bring their gift for their buddy on that day. </w:t>
                            </w:r>
                            <w:r w:rsidRPr="009904A4">
                              <w:rPr>
                                <w:szCs w:val="23"/>
                              </w:rPr>
                              <w:sym w:font="Wingdings" w:char="F04A"/>
                            </w:r>
                          </w:p>
                          <w:p w:rsidR="00CB2187" w:rsidRPr="00CB2187" w:rsidRDefault="0098793F" w:rsidP="00CB218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Cs w:val="23"/>
                              </w:rPr>
                            </w:pPr>
                            <w:r w:rsidRPr="00CB2187">
                              <w:rPr>
                                <w:szCs w:val="23"/>
                              </w:rPr>
                              <w:t xml:space="preserve"> </w:t>
                            </w:r>
                            <w:r w:rsidR="00CB2187" w:rsidRPr="00CB2187">
                              <w:rPr>
                                <w:szCs w:val="23"/>
                              </w:rPr>
                              <w:t>Our 7th/8th grade buddies will be selling candy canes for</w:t>
                            </w:r>
                            <w:r w:rsidR="001C6E44">
                              <w:rPr>
                                <w:szCs w:val="23"/>
                              </w:rPr>
                              <w:t xml:space="preserve"> $1 starting </w:t>
                            </w:r>
                            <w:r w:rsidR="001C6E44" w:rsidRPr="00190C9C">
                              <w:rPr>
                                <w:b/>
                                <w:szCs w:val="23"/>
                              </w:rPr>
                              <w:t>Monday, December 15</w:t>
                            </w:r>
                            <w:r w:rsidR="00CB2187" w:rsidRPr="00190C9C">
                              <w:rPr>
                                <w:b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="001C6E44" w:rsidRPr="00190C9C">
                              <w:rPr>
                                <w:b/>
                                <w:szCs w:val="23"/>
                              </w:rPr>
                              <w:t xml:space="preserve"> </w:t>
                            </w:r>
                            <w:r w:rsidR="001C6E44">
                              <w:rPr>
                                <w:szCs w:val="23"/>
                              </w:rPr>
                              <w:t xml:space="preserve">to </w:t>
                            </w:r>
                            <w:r w:rsidR="001C6E44" w:rsidRPr="00190C9C">
                              <w:rPr>
                                <w:b/>
                                <w:szCs w:val="23"/>
                              </w:rPr>
                              <w:t>Wednesday, December 17</w:t>
                            </w:r>
                            <w:r w:rsidR="001C6E44" w:rsidRPr="00190C9C">
                              <w:rPr>
                                <w:b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="00CB2187" w:rsidRPr="00CB2187">
                              <w:rPr>
                                <w:szCs w:val="23"/>
                              </w:rPr>
                              <w:t xml:space="preserve"> next week. During these three days they will visit every classroom to sell the candy canes.</w:t>
                            </w:r>
                          </w:p>
                          <w:p w:rsidR="0098793F" w:rsidRPr="009904A4" w:rsidRDefault="0098793F" w:rsidP="001C6E44">
                            <w:pPr>
                              <w:pStyle w:val="ListParagraph"/>
                              <w:ind w:left="810"/>
                              <w:rPr>
                                <w:szCs w:val="23"/>
                              </w:rPr>
                            </w:pPr>
                          </w:p>
                          <w:p w:rsidR="00D7510E" w:rsidRPr="00166A1D" w:rsidRDefault="00D7510E" w:rsidP="00123500">
                            <w:pPr>
                              <w:pStyle w:val="ListParagraph"/>
                              <w:rPr>
                                <w:b/>
                                <w:szCs w:val="23"/>
                                <w:u w:val="single"/>
                              </w:rPr>
                            </w:pPr>
                          </w:p>
                          <w:p w:rsidR="00D7510E" w:rsidRPr="00166A1D" w:rsidRDefault="00D7510E" w:rsidP="00123500">
                            <w:pPr>
                              <w:pStyle w:val="ListParagraph"/>
                              <w:rPr>
                                <w:b/>
                                <w:szCs w:val="23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58.8pt;margin-top:127.8pt;width:269.8pt;height:611.4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" fillcolor="white [3201]" strokecolor="black [3200]" strokeweight="2pt">
                <v:textbox inset="0,0,0,0">
                  <w:txbxContent>
                    <w:p w:rsidR="00D7510E" w:rsidRDefault="00D7510E" w:rsidP="00EA24B8">
                      <w:pPr>
                        <w:pStyle w:val="Heading1"/>
                        <w:rPr>
                          <w:color w:val="auto"/>
                        </w:rPr>
                      </w:pPr>
                      <w:r w:rsidRPr="000E6D48">
                        <w:rPr>
                          <w:color w:val="auto"/>
                        </w:rPr>
                        <w:t>Homework</w:t>
                      </w:r>
                    </w:p>
                    <w:p w:rsidR="00D7510E" w:rsidRPr="007D56E9" w:rsidRDefault="00D7510E" w:rsidP="007D56E9"/>
                    <w:p w:rsidR="00F76F37" w:rsidRDefault="00F76F37" w:rsidP="00F76F37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>
                        <w:t xml:space="preserve">Homework will begin December </w:t>
                      </w:r>
                      <w:r w:rsidR="00FA53E6">
                        <w:t>8</w:t>
                      </w:r>
                      <w:r w:rsidR="00FA53E6" w:rsidRPr="00FA53E6">
                        <w:rPr>
                          <w:vertAlign w:val="superscript"/>
                        </w:rPr>
                        <w:t>th</w:t>
                      </w:r>
                      <w:r w:rsidR="00FA53E6">
                        <w:t xml:space="preserve"> </w:t>
                      </w:r>
                      <w:r>
                        <w:t xml:space="preserve">     </w:t>
                      </w:r>
                    </w:p>
                    <w:p w:rsidR="00D97F58" w:rsidRPr="000E6D48" w:rsidRDefault="00FA53E6" w:rsidP="00F76F37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>
                        <w:t>Due Friday, December 12</w:t>
                      </w:r>
                      <w:r w:rsidR="00F76F37" w:rsidRPr="00F76F37">
                        <w:rPr>
                          <w:vertAlign w:val="superscript"/>
                        </w:rPr>
                        <w:t>th</w:t>
                      </w:r>
                      <w:r w:rsidR="00F76F37">
                        <w:t xml:space="preserve"> </w:t>
                      </w:r>
                      <w:r w:rsidR="00D97F58">
                        <w:t xml:space="preserve">       </w:t>
                      </w:r>
                    </w:p>
                    <w:p w:rsidR="00D7510E" w:rsidRDefault="00D7510E" w:rsidP="00EA24B8">
                      <w:pPr>
                        <w:pStyle w:val="Heading1"/>
                        <w:rPr>
                          <w:color w:val="auto"/>
                        </w:rPr>
                      </w:pPr>
                    </w:p>
                    <w:p w:rsidR="00D7510E" w:rsidRPr="000E6D48" w:rsidRDefault="00D7510E" w:rsidP="00EA24B8">
                      <w:pPr>
                        <w:pStyle w:val="Heading1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Classroom Website</w:t>
                      </w:r>
                    </w:p>
                    <w:p w:rsidR="00D7510E" w:rsidRPr="005C3E29" w:rsidRDefault="00D7510E" w:rsidP="00C312B9">
                      <w:pPr>
                        <w:numPr>
                          <w:ilvl w:val="0"/>
                          <w:numId w:val="16"/>
                        </w:numPr>
                        <w:rPr>
                          <w:sz w:val="20"/>
                        </w:rPr>
                      </w:pPr>
                      <w:r w:rsidRPr="005C3E29">
                        <w:rPr>
                          <w:sz w:val="20"/>
                        </w:rPr>
                        <w:t xml:space="preserve">Our classroom website is up and running! Please check our weekly newsletters, homework, pictures inside our classroom, and fun video resources. Our new classroom website is </w:t>
                      </w:r>
                      <w:hyperlink r:id="rId10" w:history="1">
                        <w:r w:rsidRPr="005C3E29">
                          <w:rPr>
                            <w:rStyle w:val="Hyperlink"/>
                            <w:sz w:val="22"/>
                          </w:rPr>
                          <w:t>https://ozststephens.wixsite.com/mysite</w:t>
                        </w:r>
                      </w:hyperlink>
                      <w:r w:rsidRPr="005C3E29">
                        <w:rPr>
                          <w:sz w:val="22"/>
                        </w:rPr>
                        <w:t xml:space="preserve"> </w:t>
                      </w:r>
                    </w:p>
                    <w:p w:rsidR="00D7510E" w:rsidRPr="00C659F7" w:rsidRDefault="00D7510E" w:rsidP="00C312B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32"/>
                        </w:rPr>
                      </w:pPr>
                      <w:r w:rsidRPr="005C3E29">
                        <w:rPr>
                          <w:sz w:val="20"/>
                        </w:rPr>
                        <w:t xml:space="preserve">Our access code for the pictures is: (click on the tab marked </w:t>
                      </w:r>
                      <w:r w:rsidRPr="005C3E29">
                        <w:rPr>
                          <w:sz w:val="20"/>
                          <w:u w:val="single"/>
                        </w:rPr>
                        <w:t>“Inside our classroom”</w:t>
                      </w:r>
                      <w:r w:rsidRPr="005C3E29">
                        <w:rPr>
                          <w:sz w:val="20"/>
                        </w:rPr>
                        <w:t xml:space="preserve">)  </w:t>
                      </w:r>
                    </w:p>
                    <w:p w:rsidR="00D7510E" w:rsidRDefault="00D7510E" w:rsidP="0027736D">
                      <w:pPr>
                        <w:rPr>
                          <w:b/>
                          <w:sz w:val="36"/>
                        </w:rPr>
                      </w:pPr>
                      <w:bookmarkStart w:id="1" w:name="_GoBack"/>
                      <w:bookmarkEnd w:id="1"/>
                    </w:p>
                    <w:p w:rsidR="00166A1D" w:rsidRPr="00CB2187" w:rsidRDefault="0098793F" w:rsidP="0027736D">
                      <w:pPr>
                        <w:rPr>
                          <w:b/>
                          <w:sz w:val="36"/>
                        </w:rPr>
                      </w:pPr>
                      <w:r w:rsidRPr="00CB2187">
                        <w:rPr>
                          <w:b/>
                          <w:sz w:val="36"/>
                        </w:rPr>
                        <w:t xml:space="preserve">Secret Santa Shop/ </w:t>
                      </w:r>
                      <w:r w:rsidR="006E71B5" w:rsidRPr="00CB2187">
                        <w:rPr>
                          <w:b/>
                          <w:sz w:val="36"/>
                        </w:rPr>
                        <w:t xml:space="preserve">Polar Express </w:t>
                      </w:r>
                      <w:r w:rsidR="00CB2187" w:rsidRPr="00CB2187">
                        <w:rPr>
                          <w:b/>
                          <w:sz w:val="36"/>
                        </w:rPr>
                        <w:t>Day/ Gift Exchange/ Candy Cane Sale</w:t>
                      </w:r>
                    </w:p>
                    <w:p w:rsidR="009904A4" w:rsidRDefault="009904A4" w:rsidP="0098793F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szCs w:val="23"/>
                        </w:rPr>
                      </w:pPr>
                      <w:r w:rsidRPr="009904A4">
                        <w:rPr>
                          <w:szCs w:val="23"/>
                        </w:rPr>
                        <w:t>As a reminder, o</w:t>
                      </w:r>
                      <w:r w:rsidR="0098793F" w:rsidRPr="009904A4">
                        <w:rPr>
                          <w:szCs w:val="23"/>
                        </w:rPr>
                        <w:t xml:space="preserve">ur </w:t>
                      </w:r>
                      <w:r w:rsidRPr="009904A4">
                        <w:rPr>
                          <w:szCs w:val="23"/>
                        </w:rPr>
                        <w:t xml:space="preserve">sweeties will be shopping in the </w:t>
                      </w:r>
                      <w:r w:rsidR="0098793F" w:rsidRPr="009904A4">
                        <w:rPr>
                          <w:szCs w:val="23"/>
                        </w:rPr>
                        <w:t xml:space="preserve">Secret Santa Shop </w:t>
                      </w:r>
                      <w:r w:rsidRPr="009904A4">
                        <w:rPr>
                          <w:szCs w:val="23"/>
                        </w:rPr>
                        <w:t>on Wednesday, December 10</w:t>
                      </w:r>
                      <w:r w:rsidRPr="009904A4">
                        <w:rPr>
                          <w:szCs w:val="23"/>
                          <w:vertAlign w:val="superscript"/>
                        </w:rPr>
                        <w:t>th</w:t>
                      </w:r>
                      <w:r w:rsidRPr="009904A4">
                        <w:rPr>
                          <w:szCs w:val="23"/>
                        </w:rPr>
                        <w:t xml:space="preserve"> in the morning</w:t>
                      </w:r>
                    </w:p>
                    <w:p w:rsidR="009904A4" w:rsidRPr="009904A4" w:rsidRDefault="009904A4" w:rsidP="009904A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szCs w:val="23"/>
                        </w:rPr>
                      </w:pPr>
                      <w:r w:rsidRPr="009904A4">
                        <w:rPr>
                          <w:szCs w:val="23"/>
                        </w:rPr>
                        <w:t>Our Polar Express Day</w:t>
                      </w:r>
                      <w:r>
                        <w:rPr>
                          <w:szCs w:val="23"/>
                        </w:rPr>
                        <w:t>/ Christmas party note will be sent out this Wednesday. The original date (next Friday) may be subject to change due to other school events</w:t>
                      </w:r>
                      <w:r w:rsidR="00190C9C">
                        <w:rPr>
                          <w:szCs w:val="23"/>
                        </w:rPr>
                        <w:t>/themes</w:t>
                      </w:r>
                      <w:r>
                        <w:rPr>
                          <w:szCs w:val="23"/>
                        </w:rPr>
                        <w:t xml:space="preserve"> happening next week. </w:t>
                      </w:r>
                    </w:p>
                    <w:p w:rsidR="009904A4" w:rsidRPr="009904A4" w:rsidRDefault="009904A4" w:rsidP="009904A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szCs w:val="23"/>
                        </w:rPr>
                      </w:pPr>
                      <w:r w:rsidRPr="009904A4">
                        <w:rPr>
                          <w:szCs w:val="23"/>
                        </w:rPr>
                        <w:t xml:space="preserve"> Our gift exchange/ Christmas cookie decorating day with buddies will be </w:t>
                      </w:r>
                      <w:r w:rsidRPr="00190C9C">
                        <w:rPr>
                          <w:b/>
                          <w:szCs w:val="23"/>
                          <w:u w:val="single"/>
                        </w:rPr>
                        <w:t>Tuesday, December 16</w:t>
                      </w:r>
                      <w:r w:rsidRPr="00190C9C">
                        <w:rPr>
                          <w:b/>
                          <w:szCs w:val="23"/>
                          <w:u w:val="single"/>
                          <w:vertAlign w:val="superscript"/>
                        </w:rPr>
                        <w:t>th</w:t>
                      </w:r>
                      <w:r w:rsidRPr="00190C9C">
                        <w:rPr>
                          <w:b/>
                          <w:szCs w:val="23"/>
                          <w:u w:val="single"/>
                        </w:rPr>
                        <w:t>.</w:t>
                      </w:r>
                      <w:r w:rsidRPr="009904A4">
                        <w:rPr>
                          <w:szCs w:val="23"/>
                        </w:rPr>
                        <w:t xml:space="preserve"> Please have your sweetie bring their gift for their buddy on that day. </w:t>
                      </w:r>
                      <w:r w:rsidRPr="009904A4">
                        <w:rPr>
                          <w:szCs w:val="23"/>
                        </w:rPr>
                        <w:sym w:font="Wingdings" w:char="F04A"/>
                      </w:r>
                    </w:p>
                    <w:p w:rsidR="00CB2187" w:rsidRPr="00CB2187" w:rsidRDefault="0098793F" w:rsidP="00CB218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szCs w:val="23"/>
                        </w:rPr>
                      </w:pPr>
                      <w:r w:rsidRPr="00CB2187">
                        <w:rPr>
                          <w:szCs w:val="23"/>
                        </w:rPr>
                        <w:t xml:space="preserve"> </w:t>
                      </w:r>
                      <w:r w:rsidR="00CB2187" w:rsidRPr="00CB2187">
                        <w:rPr>
                          <w:szCs w:val="23"/>
                        </w:rPr>
                        <w:t>Our 7th/8th grade buddies will be selling candy canes for</w:t>
                      </w:r>
                      <w:r w:rsidR="001C6E44">
                        <w:rPr>
                          <w:szCs w:val="23"/>
                        </w:rPr>
                        <w:t xml:space="preserve"> $1 starting </w:t>
                      </w:r>
                      <w:r w:rsidR="001C6E44" w:rsidRPr="00190C9C">
                        <w:rPr>
                          <w:b/>
                          <w:szCs w:val="23"/>
                        </w:rPr>
                        <w:t>Monday, December 15</w:t>
                      </w:r>
                      <w:r w:rsidR="00CB2187" w:rsidRPr="00190C9C">
                        <w:rPr>
                          <w:b/>
                          <w:szCs w:val="23"/>
                          <w:vertAlign w:val="superscript"/>
                        </w:rPr>
                        <w:t>th</w:t>
                      </w:r>
                      <w:r w:rsidR="001C6E44" w:rsidRPr="00190C9C">
                        <w:rPr>
                          <w:b/>
                          <w:szCs w:val="23"/>
                        </w:rPr>
                        <w:t xml:space="preserve"> </w:t>
                      </w:r>
                      <w:r w:rsidR="001C6E44">
                        <w:rPr>
                          <w:szCs w:val="23"/>
                        </w:rPr>
                        <w:t xml:space="preserve">to </w:t>
                      </w:r>
                      <w:r w:rsidR="001C6E44" w:rsidRPr="00190C9C">
                        <w:rPr>
                          <w:b/>
                          <w:szCs w:val="23"/>
                        </w:rPr>
                        <w:t>Wednesday, December 17</w:t>
                      </w:r>
                      <w:r w:rsidR="001C6E44" w:rsidRPr="00190C9C">
                        <w:rPr>
                          <w:b/>
                          <w:szCs w:val="23"/>
                          <w:vertAlign w:val="superscript"/>
                        </w:rPr>
                        <w:t>th</w:t>
                      </w:r>
                      <w:r w:rsidR="00CB2187" w:rsidRPr="00CB2187">
                        <w:rPr>
                          <w:szCs w:val="23"/>
                        </w:rPr>
                        <w:t xml:space="preserve"> next week. During these three days they will visit every classroom to sell the candy canes.</w:t>
                      </w:r>
                    </w:p>
                    <w:p w:rsidR="0098793F" w:rsidRPr="009904A4" w:rsidRDefault="0098793F" w:rsidP="001C6E44">
                      <w:pPr>
                        <w:pStyle w:val="ListParagraph"/>
                        <w:ind w:left="810"/>
                        <w:rPr>
                          <w:szCs w:val="23"/>
                        </w:rPr>
                      </w:pPr>
                    </w:p>
                    <w:p w:rsidR="00D7510E" w:rsidRPr="00166A1D" w:rsidRDefault="00D7510E" w:rsidP="00123500">
                      <w:pPr>
                        <w:pStyle w:val="ListParagraph"/>
                        <w:rPr>
                          <w:b/>
                          <w:szCs w:val="23"/>
                          <w:u w:val="single"/>
                        </w:rPr>
                      </w:pPr>
                    </w:p>
                    <w:p w:rsidR="00D7510E" w:rsidRPr="00166A1D" w:rsidRDefault="00D7510E" w:rsidP="00123500">
                      <w:pPr>
                        <w:pStyle w:val="ListParagraph"/>
                        <w:rPr>
                          <w:b/>
                          <w:szCs w:val="23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042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0A8BA6" wp14:editId="579C3AF1">
                <wp:simplePos x="0" y="0"/>
                <wp:positionH relativeFrom="page">
                  <wp:posOffset>4410075</wp:posOffset>
                </wp:positionH>
                <wp:positionV relativeFrom="page">
                  <wp:posOffset>1619250</wp:posOffset>
                </wp:positionV>
                <wp:extent cx="2559050" cy="2714625"/>
                <wp:effectExtent l="0" t="0" r="12700" b="28575"/>
                <wp:wrapNone/>
                <wp:docPr id="30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0" cy="2714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10E" w:rsidRDefault="00D7510E" w:rsidP="00047F4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047F48">
                              <w:rPr>
                                <w:color w:val="auto"/>
                              </w:rPr>
                              <w:t>Upcoming Events</w:t>
                            </w:r>
                          </w:p>
                          <w:p w:rsidR="00D7510E" w:rsidRPr="00E06EFC" w:rsidRDefault="00D7510E" w:rsidP="00E06EFC"/>
                          <w:p w:rsidR="00064FD6" w:rsidRPr="00064FD6" w:rsidRDefault="00064FD6" w:rsidP="00064FD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sz w:val="20"/>
                                <w:szCs w:val="16"/>
                              </w:rPr>
                            </w:pPr>
                            <w:r w:rsidRPr="00064FD6">
                              <w:rPr>
                                <w:b/>
                                <w:sz w:val="20"/>
                                <w:szCs w:val="16"/>
                                <w:u w:val="single"/>
                              </w:rPr>
                              <w:t xml:space="preserve">Monday, December 8th- </w:t>
                            </w:r>
                            <w:r w:rsidRPr="00064FD6">
                              <w:rPr>
                                <w:sz w:val="20"/>
                                <w:szCs w:val="16"/>
                              </w:rPr>
                              <w:t xml:space="preserve">All School Mass-Feast of the Immaculate Conception </w:t>
                            </w:r>
                          </w:p>
                          <w:p w:rsidR="00064FD6" w:rsidRPr="00064FD6" w:rsidRDefault="00064FD6" w:rsidP="00064FD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sz w:val="20"/>
                                <w:szCs w:val="16"/>
                              </w:rPr>
                            </w:pPr>
                            <w:r w:rsidRPr="00064FD6">
                              <w:rPr>
                                <w:b/>
                                <w:sz w:val="20"/>
                                <w:szCs w:val="16"/>
                                <w:u w:val="single"/>
                              </w:rPr>
                              <w:t xml:space="preserve">Wednesday, December 10th - Santa Shop </w:t>
                            </w:r>
                            <w:r w:rsidRPr="00064FD6">
                              <w:rPr>
                                <w:sz w:val="20"/>
                                <w:szCs w:val="16"/>
                              </w:rPr>
                              <w:t>Shopping Day for Kindergarten</w:t>
                            </w:r>
                          </w:p>
                          <w:p w:rsidR="00064FD6" w:rsidRPr="00064FD6" w:rsidRDefault="00064FD6" w:rsidP="00064FD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sz w:val="20"/>
                                <w:szCs w:val="16"/>
                              </w:rPr>
                            </w:pPr>
                            <w:r w:rsidRPr="00064FD6">
                              <w:rPr>
                                <w:b/>
                                <w:sz w:val="20"/>
                                <w:szCs w:val="16"/>
                                <w:u w:val="single"/>
                              </w:rPr>
                              <w:t xml:space="preserve">Tuesday, December 16th- </w:t>
                            </w:r>
                            <w:r w:rsidRPr="00064FD6">
                              <w:rPr>
                                <w:sz w:val="20"/>
                                <w:szCs w:val="16"/>
                              </w:rPr>
                              <w:t>Christmas Concert in the gym at 10:00 am./ Christmas cookie party with buddies</w:t>
                            </w:r>
                          </w:p>
                          <w:p w:rsidR="00064FD6" w:rsidRPr="00064FD6" w:rsidRDefault="00064FD6" w:rsidP="00064FD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b/>
                                <w:sz w:val="20"/>
                                <w:szCs w:val="16"/>
                              </w:rPr>
                            </w:pPr>
                            <w:r w:rsidRPr="00064FD6">
                              <w:rPr>
                                <w:b/>
                                <w:sz w:val="20"/>
                                <w:szCs w:val="16"/>
                                <w:u w:val="single"/>
                              </w:rPr>
                              <w:t xml:space="preserve">Friday, December 19th- </w:t>
                            </w:r>
                            <w:r w:rsidRPr="00064FD6">
                              <w:rPr>
                                <w:sz w:val="20"/>
                                <w:szCs w:val="16"/>
                              </w:rPr>
                              <w:t xml:space="preserve">Polar Express Day </w:t>
                            </w:r>
                            <w:r w:rsidRPr="00064FD6">
                              <w:rPr>
                                <w:b/>
                                <w:sz w:val="20"/>
                                <w:szCs w:val="16"/>
                              </w:rPr>
                              <w:t>(date subject to change/will update this week)</w:t>
                            </w:r>
                          </w:p>
                          <w:p w:rsidR="00D7510E" w:rsidRPr="00BF76A0" w:rsidRDefault="00D7510E" w:rsidP="00064FD6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7510E" w:rsidRPr="00166A1D" w:rsidRDefault="00D7510E" w:rsidP="00E16D05">
                            <w:pPr>
                              <w:pStyle w:val="ListParagraph"/>
                              <w:ind w:left="360"/>
                              <w:rPr>
                                <w:b/>
                                <w:sz w:val="40"/>
                                <w:szCs w:val="32"/>
                              </w:rPr>
                            </w:pPr>
                          </w:p>
                          <w:p w:rsidR="00D7510E" w:rsidRPr="00166A1D" w:rsidRDefault="00D7510E" w:rsidP="00E16D05">
                            <w:pPr>
                              <w:pStyle w:val="ListParagraph"/>
                              <w:ind w:left="36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7510E" w:rsidRPr="00E06EFC" w:rsidRDefault="00D7510E" w:rsidP="00A00DE3">
                            <w:pPr>
                              <w:spacing w:after="40" w:line="276" w:lineRule="auto"/>
                              <w:ind w:left="360"/>
                              <w:rPr>
                                <w:b/>
                                <w:szCs w:val="32"/>
                              </w:rPr>
                            </w:pPr>
                          </w:p>
                          <w:p w:rsidR="00D7510E" w:rsidRPr="00B32C22" w:rsidRDefault="00D7510E" w:rsidP="00994ED8">
                            <w:pPr>
                              <w:spacing w:after="40"/>
                              <w:ind w:left="787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</w:p>
                          <w:p w:rsidR="00D7510E" w:rsidRPr="00994ED8" w:rsidRDefault="00D7510E" w:rsidP="00994ED8">
                            <w:pPr>
                              <w:spacing w:after="4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028" type="#_x0000_t202" style="position:absolute;margin-left:347.25pt;margin-top:127.5pt;width:201.5pt;height:213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" fillcolor="white [3201]" strokecolor="black [3200]" strokeweight="2pt">
                <v:textbox inset="0,0,0,0">
                  <w:txbxContent>
                    <w:p w:rsidR="00D7510E" w:rsidRDefault="00D7510E" w:rsidP="00047F48">
                      <w:pPr>
                        <w:pStyle w:val="Heading1"/>
                        <w:rPr>
                          <w:color w:val="auto"/>
                        </w:rPr>
                      </w:pPr>
                      <w:r w:rsidRPr="00047F48">
                        <w:rPr>
                          <w:color w:val="auto"/>
                        </w:rPr>
                        <w:t>Upcoming Events</w:t>
                      </w:r>
                    </w:p>
                    <w:p w:rsidR="00D7510E" w:rsidRPr="00E06EFC" w:rsidRDefault="00D7510E" w:rsidP="00E06EFC"/>
                    <w:p w:rsidR="00064FD6" w:rsidRPr="00064FD6" w:rsidRDefault="00064FD6" w:rsidP="00064FD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sz w:val="20"/>
                          <w:szCs w:val="16"/>
                        </w:rPr>
                      </w:pPr>
                      <w:r w:rsidRPr="00064FD6">
                        <w:rPr>
                          <w:b/>
                          <w:sz w:val="20"/>
                          <w:szCs w:val="16"/>
                          <w:u w:val="single"/>
                        </w:rPr>
                        <w:t xml:space="preserve">Monday, December 8th- </w:t>
                      </w:r>
                      <w:r w:rsidRPr="00064FD6">
                        <w:rPr>
                          <w:sz w:val="20"/>
                          <w:szCs w:val="16"/>
                        </w:rPr>
                        <w:t xml:space="preserve">All School Mass-Feast of the Immaculate Conception </w:t>
                      </w:r>
                    </w:p>
                    <w:p w:rsidR="00064FD6" w:rsidRPr="00064FD6" w:rsidRDefault="00064FD6" w:rsidP="00064FD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sz w:val="20"/>
                          <w:szCs w:val="16"/>
                        </w:rPr>
                      </w:pPr>
                      <w:r w:rsidRPr="00064FD6">
                        <w:rPr>
                          <w:b/>
                          <w:sz w:val="20"/>
                          <w:szCs w:val="16"/>
                          <w:u w:val="single"/>
                        </w:rPr>
                        <w:t xml:space="preserve">Wednesday, December 10th - Santa Shop </w:t>
                      </w:r>
                      <w:r w:rsidRPr="00064FD6">
                        <w:rPr>
                          <w:sz w:val="20"/>
                          <w:szCs w:val="16"/>
                        </w:rPr>
                        <w:t>Shopping Day for Kindergarten</w:t>
                      </w:r>
                    </w:p>
                    <w:p w:rsidR="00064FD6" w:rsidRPr="00064FD6" w:rsidRDefault="00064FD6" w:rsidP="00064FD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sz w:val="20"/>
                          <w:szCs w:val="16"/>
                        </w:rPr>
                      </w:pPr>
                      <w:r w:rsidRPr="00064FD6">
                        <w:rPr>
                          <w:b/>
                          <w:sz w:val="20"/>
                          <w:szCs w:val="16"/>
                          <w:u w:val="single"/>
                        </w:rPr>
                        <w:t xml:space="preserve">Tuesday, December 16th- </w:t>
                      </w:r>
                      <w:r w:rsidRPr="00064FD6">
                        <w:rPr>
                          <w:sz w:val="20"/>
                          <w:szCs w:val="16"/>
                        </w:rPr>
                        <w:t>Christmas Concert in the gym at 10:00 am./ Christmas cookie party with buddies</w:t>
                      </w:r>
                    </w:p>
                    <w:p w:rsidR="00064FD6" w:rsidRPr="00064FD6" w:rsidRDefault="00064FD6" w:rsidP="00064FD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b/>
                          <w:sz w:val="20"/>
                          <w:szCs w:val="16"/>
                        </w:rPr>
                      </w:pPr>
                      <w:r w:rsidRPr="00064FD6">
                        <w:rPr>
                          <w:b/>
                          <w:sz w:val="20"/>
                          <w:szCs w:val="16"/>
                          <w:u w:val="single"/>
                        </w:rPr>
                        <w:t xml:space="preserve">Friday, December 19th- </w:t>
                      </w:r>
                      <w:r w:rsidRPr="00064FD6">
                        <w:rPr>
                          <w:sz w:val="20"/>
                          <w:szCs w:val="16"/>
                        </w:rPr>
                        <w:t xml:space="preserve">Polar Express Day </w:t>
                      </w:r>
                      <w:r w:rsidRPr="00064FD6">
                        <w:rPr>
                          <w:b/>
                          <w:sz w:val="20"/>
                          <w:szCs w:val="16"/>
                        </w:rPr>
                        <w:t>(date subject to change/will update this week)</w:t>
                      </w:r>
                    </w:p>
                    <w:p w:rsidR="00D7510E" w:rsidRPr="00BF76A0" w:rsidRDefault="00D7510E" w:rsidP="00064FD6">
                      <w:pPr>
                        <w:pStyle w:val="ListParagraph"/>
                        <w:spacing w:line="276" w:lineRule="auto"/>
                        <w:ind w:left="360"/>
                        <w:rPr>
                          <w:sz w:val="16"/>
                          <w:szCs w:val="16"/>
                        </w:rPr>
                      </w:pPr>
                    </w:p>
                    <w:p w:rsidR="00D7510E" w:rsidRPr="00166A1D" w:rsidRDefault="00D7510E" w:rsidP="00E16D05">
                      <w:pPr>
                        <w:pStyle w:val="ListParagraph"/>
                        <w:ind w:left="360"/>
                        <w:rPr>
                          <w:b/>
                          <w:sz w:val="40"/>
                          <w:szCs w:val="32"/>
                        </w:rPr>
                      </w:pPr>
                    </w:p>
                    <w:p w:rsidR="00D7510E" w:rsidRPr="00166A1D" w:rsidRDefault="00D7510E" w:rsidP="00E16D05">
                      <w:pPr>
                        <w:pStyle w:val="ListParagraph"/>
                        <w:ind w:left="360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D7510E" w:rsidRPr="00E06EFC" w:rsidRDefault="00D7510E" w:rsidP="00A00DE3">
                      <w:pPr>
                        <w:spacing w:after="40" w:line="276" w:lineRule="auto"/>
                        <w:ind w:left="360"/>
                        <w:rPr>
                          <w:b/>
                          <w:szCs w:val="32"/>
                        </w:rPr>
                      </w:pPr>
                    </w:p>
                    <w:p w:rsidR="00D7510E" w:rsidRPr="00B32C22" w:rsidRDefault="00D7510E" w:rsidP="00994ED8">
                      <w:pPr>
                        <w:spacing w:after="40"/>
                        <w:ind w:left="787"/>
                        <w:rPr>
                          <w:b/>
                          <w:sz w:val="28"/>
                          <w:szCs w:val="32"/>
                        </w:rPr>
                      </w:pPr>
                    </w:p>
                    <w:p w:rsidR="00D7510E" w:rsidRPr="00994ED8" w:rsidRDefault="00D7510E" w:rsidP="00994ED8">
                      <w:pPr>
                        <w:spacing w:after="4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042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8E0F03" wp14:editId="27E2A94D">
                <wp:simplePos x="0" y="0"/>
                <wp:positionH relativeFrom="page">
                  <wp:posOffset>5953125</wp:posOffset>
                </wp:positionH>
                <wp:positionV relativeFrom="page">
                  <wp:posOffset>714375</wp:posOffset>
                </wp:positionV>
                <wp:extent cx="1130300" cy="485775"/>
                <wp:effectExtent l="0" t="0" r="12700" b="28575"/>
                <wp:wrapNone/>
                <wp:docPr id="2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48577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10E" w:rsidRPr="00EB0428" w:rsidRDefault="00F52E67" w:rsidP="00EB0428">
                            <w:pPr>
                              <w:pStyle w:val="VolumeandIssue"/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 xml:space="preserve">December </w:t>
                            </w:r>
                            <w:r w:rsidR="00FA53E6">
                              <w:rPr>
                                <w:color w:val="000000" w:themeColor="text1"/>
                                <w:sz w:val="28"/>
                              </w:rPr>
                              <w:t>8</w:t>
                            </w:r>
                            <w:r w:rsidR="00FA53E6" w:rsidRPr="00FA53E6">
                              <w:rPr>
                                <w:color w:val="000000" w:themeColor="text1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D7510E">
                              <w:rPr>
                                <w:color w:val="000000" w:themeColor="text1"/>
                                <w:sz w:val="28"/>
                              </w:rPr>
                              <w:t>, 2025</w:t>
                            </w:r>
                          </w:p>
                          <w:p w:rsidR="00D7510E" w:rsidRPr="00EB0428" w:rsidRDefault="00D7510E" w:rsidP="00DD2A08">
                            <w:pPr>
                              <w:pStyle w:val="VolumeandIssue"/>
                              <w:jc w:val="left"/>
                              <w:rPr>
                                <w:color w:val="F79646"/>
                                <w:sz w:val="20"/>
                              </w:rPr>
                            </w:pPr>
                            <w:r w:rsidRPr="00EB0428">
                              <w:rPr>
                                <w:color w:val="F79646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29" type="#_x0000_t202" style="position:absolute;margin-left:468.75pt;margin-top:56.25pt;width:89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" fillcolor="white [3201]" strokecolor="black [3200]" strokeweight="2pt">
                <v:textbox inset="0,0,0,0">
                  <w:txbxContent>
                    <w:p w:rsidR="00D7510E" w:rsidRPr="00EB0428" w:rsidRDefault="00F52E67" w:rsidP="00EB0428">
                      <w:pPr>
                        <w:pStyle w:val="VolumeandIssue"/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</w:rPr>
                        <w:t xml:space="preserve">December </w:t>
                      </w:r>
                      <w:r w:rsidR="00FA53E6">
                        <w:rPr>
                          <w:color w:val="000000" w:themeColor="text1"/>
                          <w:sz w:val="28"/>
                        </w:rPr>
                        <w:t>8</w:t>
                      </w:r>
                      <w:r w:rsidR="00FA53E6" w:rsidRPr="00FA53E6">
                        <w:rPr>
                          <w:color w:val="000000" w:themeColor="text1"/>
                          <w:sz w:val="28"/>
                          <w:vertAlign w:val="superscript"/>
                        </w:rPr>
                        <w:t>th</w:t>
                      </w:r>
                      <w:r w:rsidR="00D7510E">
                        <w:rPr>
                          <w:color w:val="000000" w:themeColor="text1"/>
                          <w:sz w:val="28"/>
                        </w:rPr>
                        <w:t>, 2025</w:t>
                      </w:r>
                    </w:p>
                    <w:p w:rsidR="00D7510E" w:rsidRPr="00EB0428" w:rsidRDefault="00D7510E" w:rsidP="00DD2A08">
                      <w:pPr>
                        <w:pStyle w:val="VolumeandIssue"/>
                        <w:jc w:val="left"/>
                        <w:rPr>
                          <w:color w:val="F79646"/>
                          <w:sz w:val="20"/>
                        </w:rPr>
                      </w:pPr>
                      <w:r w:rsidRPr="00EB0428">
                        <w:rPr>
                          <w:color w:val="F79646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3BC3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AD394DA" wp14:editId="3202455D">
                <wp:simplePos x="0" y="0"/>
                <wp:positionH relativeFrom="page">
                  <wp:posOffset>452120</wp:posOffset>
                </wp:positionH>
                <wp:positionV relativeFrom="page">
                  <wp:posOffset>681990</wp:posOffset>
                </wp:positionV>
                <wp:extent cx="6635750" cy="862330"/>
                <wp:effectExtent l="0" t="0" r="12700" b="13970"/>
                <wp:wrapNone/>
                <wp:docPr id="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0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Pr="000E6D48" w:rsidRDefault="00D7510E" w:rsidP="00236FD0">
                            <w:pPr>
                              <w:pStyle w:val="Masthead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0E6D48">
                              <w:rPr>
                                <w:color w:val="auto"/>
                                <w:sz w:val="36"/>
                                <w:szCs w:val="36"/>
                              </w:rPr>
                              <w:t>Miss. Oziem’s Classroom Newsletter</w:t>
                            </w:r>
                          </w:p>
                          <w:p w:rsidR="00D7510E" w:rsidRPr="00BC0D37" w:rsidRDefault="00D7510E" w:rsidP="00236FD0">
                            <w:pPr>
                              <w:pStyle w:val="Masthead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0E6D48">
                              <w:rPr>
                                <w:color w:val="auto"/>
                                <w:sz w:val="40"/>
                                <w:szCs w:val="40"/>
                              </w:rPr>
                              <w:t>HOziem@ststephennb.education</w:t>
                            </w:r>
                            <w:proofErr w:type="spellEnd"/>
                            <w:r w:rsidRPr="000E6D48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35.6pt;margin-top:53.7pt;width:522.5pt;height:67.9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" filled="f" stroked="f" strokecolor="white">
                <v:textbox inset="0,0,0,0">
                  <w:txbxContent>
                    <w:p w:rsidR="00D7510E" w:rsidRPr="000E6D48" w:rsidRDefault="00D7510E" w:rsidP="00236FD0">
                      <w:pPr>
                        <w:pStyle w:val="Masthead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0E6D48">
                        <w:rPr>
                          <w:color w:val="auto"/>
                          <w:sz w:val="36"/>
                          <w:szCs w:val="36"/>
                        </w:rPr>
                        <w:t>Miss. Oziem’s Classroom Newsletter</w:t>
                      </w:r>
                    </w:p>
                    <w:p w:rsidR="00D7510E" w:rsidRPr="00BC0D37" w:rsidRDefault="00D7510E" w:rsidP="00236FD0">
                      <w:pPr>
                        <w:pStyle w:val="Masthead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proofErr w:type="spellStart"/>
                      <w:r w:rsidRPr="000E6D48">
                        <w:rPr>
                          <w:color w:val="auto"/>
                          <w:sz w:val="40"/>
                          <w:szCs w:val="40"/>
                        </w:rPr>
                        <w:t>HOziem@ststephennb.education</w:t>
                      </w:r>
                      <w:proofErr w:type="spellEnd"/>
                      <w:r w:rsidRPr="000E6D48">
                        <w:rPr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C2BD648" wp14:editId="58C8454C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1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1" type="#_x0000_t202" style="position:absolute;margin-left:200pt;margin-top:24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DBH88W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1756D8" wp14:editId="186B54F8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20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2" type="#_x0000_t202" style="position:absolute;margin-left:199.2pt;margin-top:519.8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EasQIAALs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Gn5xGr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8A75FEB" wp14:editId="7817B28E">
                <wp:simplePos x="0" y="0"/>
                <wp:positionH relativeFrom="page">
                  <wp:posOffset>905510</wp:posOffset>
                </wp:positionH>
                <wp:positionV relativeFrom="page">
                  <wp:posOffset>522605</wp:posOffset>
                </wp:positionV>
                <wp:extent cx="5937250" cy="1008380"/>
                <wp:effectExtent l="635" t="0" r="0" b="2540"/>
                <wp:wrapNone/>
                <wp:docPr id="1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Pr="00AE3816" w:rsidRDefault="00D7510E" w:rsidP="00AE381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3" type="#_x0000_t202" style="position:absolute;margin-left:71.3pt;margin-top:41.15pt;width:467.5pt;height:79.4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3zpsw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" filled="f" stroked="f">
                <v:textbox style="mso-fit-shape-to-text:t" inset="0,0,0,0">
                  <w:txbxContent>
                    <w:p w:rsidR="00D7510E" w:rsidRPr="00AE3816" w:rsidRDefault="00D7510E" w:rsidP="00AE3816"/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CFFC4F" wp14:editId="550F4E72">
                <wp:simplePos x="0" y="0"/>
                <wp:positionH relativeFrom="page">
                  <wp:posOffset>3878580</wp:posOffset>
                </wp:positionH>
                <wp:positionV relativeFrom="page">
                  <wp:posOffset>3886200</wp:posOffset>
                </wp:positionV>
                <wp:extent cx="3093720" cy="177165"/>
                <wp:effectExtent l="1905" t="0" r="0" b="3810"/>
                <wp:wrapNone/>
                <wp:docPr id="15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Pr="00AE3816" w:rsidRDefault="00D7510E" w:rsidP="00AE381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34" type="#_x0000_t202" style="position:absolute;margin-left:305.4pt;margin-top:306pt;width:243.6pt;height:13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C/sQ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" filled="f" stroked="f">
                <v:textbox style="mso-fit-shape-to-text:t" inset="0,0,0,0">
                  <w:txbxContent>
                    <w:p w:rsidR="00D7510E" w:rsidRPr="00AE3816" w:rsidRDefault="00D7510E" w:rsidP="00AE3816"/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7414CE5" wp14:editId="2F2FD318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4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5" type="#_x0000_t202" style="position:absolute;margin-left:200pt;margin-top:97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xAF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8C21AC1" wp14:editId="2989528E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3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6" type="#_x0000_t202" style="position:absolute;margin-left:201pt;margin-top:351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30CF68" wp14:editId="2F9176A4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2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7" type="#_x0000_t202" style="position:absolute;margin-left:201pt;margin-top:604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A812B58" wp14:editId="4868D0E5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1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8" type="#_x0000_t202" style="position:absolute;margin-left:43pt;margin-top:98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3isQIAALw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IRT3i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822B9D4" wp14:editId="673FF5A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0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9" type="#_x0000_t202" style="position:absolute;margin-left:43.2pt;margin-top:451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AYJbSasQIAALwFAAAOAAAA&#10;AAAAAAAAAAAAAC4CAABkcnMvZTJvRG9jLnhtbFBLAQItABQABgAIAAAAIQBA9d3s3AAAAAoBAAAP&#10;AAAAAAAAAAAAAAAAAAsFAABkcnMvZG93bnJldi54bWxQSwUGAAAAAAQABADzAAAAFAYAAAAA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BFB00F" wp14:editId="23D1DF41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9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40" type="#_x0000_t202" style="position:absolute;margin-left:200pt;margin-top:82.8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z0MB6LECAAC7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6E961B" wp14:editId="3E816D50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8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41" type="#_x0000_t202" style="position:absolute;margin-left:198.2pt;margin-top:319pt;width:7.2pt;height:7.2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2AsQIAALs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MQy3YCxAgAAuw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64B784C" wp14:editId="1852B41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7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42" type="#_x0000_t202" style="position:absolute;margin-left:199pt;margin-top:546pt;width:7.2pt;height:7.2pt;z-index:2516572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dKJSo7ECAAC7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D44800" wp14:editId="65DAF9D2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6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43" type="#_x0000_t202" style="position:absolute;margin-left:43pt;margin-top:98pt;width:7.2pt;height:7.2pt;z-index:2516582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f9OOy7ICAAC7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ED49E" wp14:editId="7A1F7761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5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4" type="#_x0000_t202" style="position:absolute;margin-left:42.2pt;margin-top:436.8pt;width:7.2pt;height:7.2pt;z-index:2516592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tBP0P7ECAAC7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33B71B" wp14:editId="6F044BD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5" type="#_x0000_t202" style="position:absolute;margin-left:200pt;margin-top:22pt;width:7.2pt;height:7.2pt;z-index:2516602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D0sQIAALs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i0FA9LECAAC7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DD75EF" wp14:editId="5501FF9B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6" type="#_x0000_t202" style="position:absolute;margin-left:201pt;margin-top:213.8pt;width:7.2pt;height:7.2pt;z-index:2516613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B7B679" wp14:editId="4AE01FA4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7" type="#_x0000_t202" style="position:absolute;margin-left:202pt;margin-top:362pt;width:7.2pt;height:7.2pt;z-index:2516623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F5tsA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15570" w:rsidSect="00B76361">
      <w:pgSz w:w="12240" w:h="15840" w:code="185"/>
      <w:pgMar w:top="1440" w:right="1440" w:bottom="1440" w:left="1440" w:header="0" w:footer="0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10E" w:rsidRDefault="00D7510E">
      <w:r>
        <w:separator/>
      </w:r>
    </w:p>
  </w:endnote>
  <w:endnote w:type="continuationSeparator" w:id="0">
    <w:p w:rsidR="00D7510E" w:rsidRDefault="00D75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10E" w:rsidRDefault="00D7510E">
      <w:r>
        <w:separator/>
      </w:r>
    </w:p>
  </w:footnote>
  <w:footnote w:type="continuationSeparator" w:id="0">
    <w:p w:rsidR="00D7510E" w:rsidRDefault="00D75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691_"/>
      </v:shape>
    </w:pict>
  </w:numPicBullet>
  <w:numPicBullet w:numPicBulletId="1">
    <w:pict>
      <v:shape id="_x0000_i1027" type="#_x0000_t75" style="width:718.5pt;height:657.75pt" o:bullet="t">
        <v:imagedata r:id="rId2" o:title="16808-illustration-of-a-red-autumn-leaf-pv[1]"/>
      </v:shape>
    </w:pict>
  </w:numPicBullet>
  <w:numPicBullet w:numPicBulletId="2">
    <w:pict>
      <v:shape id="_x0000_i1028" type="#_x0000_t75" style="width:351.35pt;height:7in" o:bullet="t">
        <v:imagedata r:id="rId3" o:title="lions mane jellyfish"/>
      </v:shape>
    </w:pict>
  </w:numPicBullet>
  <w:numPicBullet w:numPicBulletId="3">
    <w:pict>
      <v:shape id="_x0000_i1029" type="#_x0000_t75" style="width:874.5pt;height:762.75pt" o:bullet="t">
        <v:imagedata r:id="rId4" o:title="Mickey-Mouse-Head-HD-Wallpaper-5213-e1445516653826[1]"/>
      </v:shape>
    </w:pict>
  </w:numPicBullet>
  <w:numPicBullet w:numPicBulletId="4">
    <w:pict>
      <v:shape id="_x0000_i1030" type="#_x0000_t75" style="width:355.5pt;height:459.75pt" o:bullet="t">
        <v:imagedata r:id="rId5" o:title="mickey"/>
      </v:shape>
    </w:pict>
  </w:numPicBullet>
  <w:numPicBullet w:numPicBulletId="5">
    <w:pict>
      <v:shape id="_x0000_i1031" type="#_x0000_t75" style="width:9.75pt;height:9.75pt" o:bullet="t">
        <v:imagedata r:id="rId6" o:title="artFD8D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0D49F7"/>
    <w:multiLevelType w:val="hybridMultilevel"/>
    <w:tmpl w:val="67A4674A"/>
    <w:lvl w:ilvl="0" w:tplc="EB58483C">
      <w:start w:val="1"/>
      <w:numFmt w:val="bullet"/>
      <w:lvlText w:val=""/>
      <w:lvlPicBulletId w:val="3"/>
      <w:lvlJc w:val="left"/>
      <w:pPr>
        <w:ind w:left="810" w:hanging="360"/>
      </w:pPr>
      <w:rPr>
        <w:rFonts w:ascii="Symbol" w:hAnsi="Symbol" w:hint="default"/>
        <w:color w:val="auto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>
    <w:nsid w:val="100C4266"/>
    <w:multiLevelType w:val="hybridMultilevel"/>
    <w:tmpl w:val="15ACCD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111203"/>
    <w:multiLevelType w:val="hybridMultilevel"/>
    <w:tmpl w:val="BF3260D0"/>
    <w:lvl w:ilvl="0" w:tplc="8F3EDB0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A4C71"/>
    <w:multiLevelType w:val="hybridMultilevel"/>
    <w:tmpl w:val="DF925F68"/>
    <w:lvl w:ilvl="0" w:tplc="B6D463EA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0B32F2"/>
    <w:multiLevelType w:val="hybridMultilevel"/>
    <w:tmpl w:val="A77E154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63088E"/>
    <w:multiLevelType w:val="hybridMultilevel"/>
    <w:tmpl w:val="E11A516C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516D1130"/>
    <w:multiLevelType w:val="hybridMultilevel"/>
    <w:tmpl w:val="CDAE4234"/>
    <w:lvl w:ilvl="0" w:tplc="2C7CE08C">
      <w:start w:val="1"/>
      <w:numFmt w:val="bullet"/>
      <w:lvlText w:val=""/>
      <w:lvlPicBulletId w:val="3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20">
    <w:nsid w:val="5D9C6123"/>
    <w:multiLevelType w:val="hybridMultilevel"/>
    <w:tmpl w:val="AB7EAA9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634F1103"/>
    <w:multiLevelType w:val="hybridMultilevel"/>
    <w:tmpl w:val="9B4E6AD8"/>
    <w:lvl w:ilvl="0" w:tplc="4FEC8DC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AB3750"/>
    <w:multiLevelType w:val="hybridMultilevel"/>
    <w:tmpl w:val="8AA66938"/>
    <w:lvl w:ilvl="0" w:tplc="EC7A8B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CE1078"/>
    <w:multiLevelType w:val="hybridMultilevel"/>
    <w:tmpl w:val="39ACCBD0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8996253"/>
    <w:multiLevelType w:val="hybridMultilevel"/>
    <w:tmpl w:val="A754D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9034D0D"/>
    <w:multiLevelType w:val="hybridMultilevel"/>
    <w:tmpl w:val="43A6C0EC"/>
    <w:lvl w:ilvl="0" w:tplc="F88814A2">
      <w:start w:val="1"/>
      <w:numFmt w:val="bullet"/>
      <w:lvlText w:val=""/>
      <w:lvlPicBulletId w:val="3"/>
      <w:lvlJc w:val="left"/>
      <w:pPr>
        <w:ind w:left="81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8">
    <w:nsid w:val="7FAC4116"/>
    <w:multiLevelType w:val="hybridMultilevel"/>
    <w:tmpl w:val="617ADDDA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14"/>
  </w:num>
  <w:num w:numId="13">
    <w:abstractNumId w:val="21"/>
  </w:num>
  <w:num w:numId="14">
    <w:abstractNumId w:val="18"/>
  </w:num>
  <w:num w:numId="15">
    <w:abstractNumId w:val="16"/>
  </w:num>
  <w:num w:numId="16">
    <w:abstractNumId w:val="19"/>
  </w:num>
  <w:num w:numId="17">
    <w:abstractNumId w:val="11"/>
  </w:num>
  <w:num w:numId="18">
    <w:abstractNumId w:val="24"/>
  </w:num>
  <w:num w:numId="19">
    <w:abstractNumId w:val="13"/>
  </w:num>
  <w:num w:numId="20">
    <w:abstractNumId w:val="15"/>
  </w:num>
  <w:num w:numId="21">
    <w:abstractNumId w:val="20"/>
  </w:num>
  <w:num w:numId="22">
    <w:abstractNumId w:val="17"/>
  </w:num>
  <w:num w:numId="23">
    <w:abstractNumId w:val="28"/>
  </w:num>
  <w:num w:numId="24">
    <w:abstractNumId w:val="25"/>
  </w:num>
  <w:num w:numId="25">
    <w:abstractNumId w:val="23"/>
  </w:num>
  <w:num w:numId="26">
    <w:abstractNumId w:val="12"/>
  </w:num>
  <w:num w:numId="27">
    <w:abstractNumId w:val="22"/>
  </w:num>
  <w:num w:numId="28">
    <w:abstractNumId w:val="10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20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1D7"/>
    <w:rsid w:val="000127BE"/>
    <w:rsid w:val="00047F48"/>
    <w:rsid w:val="00050191"/>
    <w:rsid w:val="000570A7"/>
    <w:rsid w:val="00064FD6"/>
    <w:rsid w:val="00070C1F"/>
    <w:rsid w:val="00070D72"/>
    <w:rsid w:val="00074131"/>
    <w:rsid w:val="000806C1"/>
    <w:rsid w:val="0008189A"/>
    <w:rsid w:val="00081D92"/>
    <w:rsid w:val="000877A4"/>
    <w:rsid w:val="0009172B"/>
    <w:rsid w:val="000B3BB0"/>
    <w:rsid w:val="000C13D8"/>
    <w:rsid w:val="000C2ED6"/>
    <w:rsid w:val="000C5377"/>
    <w:rsid w:val="000D14E5"/>
    <w:rsid w:val="000D4940"/>
    <w:rsid w:val="000D5D3D"/>
    <w:rsid w:val="000D7853"/>
    <w:rsid w:val="000E32BD"/>
    <w:rsid w:val="000E5354"/>
    <w:rsid w:val="000E6D48"/>
    <w:rsid w:val="000F1B78"/>
    <w:rsid w:val="000F378C"/>
    <w:rsid w:val="000F6884"/>
    <w:rsid w:val="00123500"/>
    <w:rsid w:val="001253F2"/>
    <w:rsid w:val="001273AB"/>
    <w:rsid w:val="00127515"/>
    <w:rsid w:val="00143ECD"/>
    <w:rsid w:val="00144343"/>
    <w:rsid w:val="0014699E"/>
    <w:rsid w:val="001568C5"/>
    <w:rsid w:val="00162AF9"/>
    <w:rsid w:val="00164D3F"/>
    <w:rsid w:val="00166A1D"/>
    <w:rsid w:val="00167DED"/>
    <w:rsid w:val="00174844"/>
    <w:rsid w:val="001844BF"/>
    <w:rsid w:val="00184C67"/>
    <w:rsid w:val="00187C42"/>
    <w:rsid w:val="00190C9C"/>
    <w:rsid w:val="00190D60"/>
    <w:rsid w:val="00194765"/>
    <w:rsid w:val="00197DAA"/>
    <w:rsid w:val="001A5A72"/>
    <w:rsid w:val="001B08BD"/>
    <w:rsid w:val="001B23D0"/>
    <w:rsid w:val="001B2CF8"/>
    <w:rsid w:val="001B32F2"/>
    <w:rsid w:val="001B7A04"/>
    <w:rsid w:val="001C2603"/>
    <w:rsid w:val="001C49D3"/>
    <w:rsid w:val="001C5DF9"/>
    <w:rsid w:val="001C6E44"/>
    <w:rsid w:val="001D10FC"/>
    <w:rsid w:val="001D2CAC"/>
    <w:rsid w:val="001D3C9B"/>
    <w:rsid w:val="001E0D55"/>
    <w:rsid w:val="001E3FEA"/>
    <w:rsid w:val="001E5185"/>
    <w:rsid w:val="001F375D"/>
    <w:rsid w:val="001F5E64"/>
    <w:rsid w:val="00200D95"/>
    <w:rsid w:val="00207378"/>
    <w:rsid w:val="0021002A"/>
    <w:rsid w:val="00213DB3"/>
    <w:rsid w:val="00215570"/>
    <w:rsid w:val="00222136"/>
    <w:rsid w:val="00224018"/>
    <w:rsid w:val="002309F4"/>
    <w:rsid w:val="00233BA3"/>
    <w:rsid w:val="00236358"/>
    <w:rsid w:val="00236FD0"/>
    <w:rsid w:val="00237A4B"/>
    <w:rsid w:val="00270184"/>
    <w:rsid w:val="00271FBF"/>
    <w:rsid w:val="00275984"/>
    <w:rsid w:val="0027736D"/>
    <w:rsid w:val="00284F12"/>
    <w:rsid w:val="0029485A"/>
    <w:rsid w:val="002B1E02"/>
    <w:rsid w:val="002C08BC"/>
    <w:rsid w:val="002C35F7"/>
    <w:rsid w:val="002D08A6"/>
    <w:rsid w:val="002D2D8A"/>
    <w:rsid w:val="002D2F86"/>
    <w:rsid w:val="002D52CB"/>
    <w:rsid w:val="002E2628"/>
    <w:rsid w:val="002F0AEB"/>
    <w:rsid w:val="002F3501"/>
    <w:rsid w:val="002F54AE"/>
    <w:rsid w:val="002F6758"/>
    <w:rsid w:val="0031655F"/>
    <w:rsid w:val="0033180C"/>
    <w:rsid w:val="0033356B"/>
    <w:rsid w:val="00342B12"/>
    <w:rsid w:val="0034326B"/>
    <w:rsid w:val="00350640"/>
    <w:rsid w:val="003529FA"/>
    <w:rsid w:val="003535D6"/>
    <w:rsid w:val="003542C9"/>
    <w:rsid w:val="003743CF"/>
    <w:rsid w:val="003763D1"/>
    <w:rsid w:val="00380B5D"/>
    <w:rsid w:val="00380C9F"/>
    <w:rsid w:val="00394ED5"/>
    <w:rsid w:val="003A44AF"/>
    <w:rsid w:val="003B30E3"/>
    <w:rsid w:val="003B7587"/>
    <w:rsid w:val="003C1C93"/>
    <w:rsid w:val="003C2170"/>
    <w:rsid w:val="003C5B11"/>
    <w:rsid w:val="003C7BA6"/>
    <w:rsid w:val="003D0BE9"/>
    <w:rsid w:val="003E0B50"/>
    <w:rsid w:val="003E2A87"/>
    <w:rsid w:val="0040338B"/>
    <w:rsid w:val="00412071"/>
    <w:rsid w:val="004203BE"/>
    <w:rsid w:val="004324F0"/>
    <w:rsid w:val="004404A5"/>
    <w:rsid w:val="00446B63"/>
    <w:rsid w:val="00453D3E"/>
    <w:rsid w:val="00454B09"/>
    <w:rsid w:val="00456E19"/>
    <w:rsid w:val="004629DF"/>
    <w:rsid w:val="00466198"/>
    <w:rsid w:val="0048007A"/>
    <w:rsid w:val="004B2483"/>
    <w:rsid w:val="004B2E97"/>
    <w:rsid w:val="004B635E"/>
    <w:rsid w:val="004C06E7"/>
    <w:rsid w:val="004C108C"/>
    <w:rsid w:val="004C1FC0"/>
    <w:rsid w:val="004C787F"/>
    <w:rsid w:val="004D6EB1"/>
    <w:rsid w:val="004D70B9"/>
    <w:rsid w:val="004E36A1"/>
    <w:rsid w:val="004E6D3B"/>
    <w:rsid w:val="004F1C44"/>
    <w:rsid w:val="00516F08"/>
    <w:rsid w:val="00523ABD"/>
    <w:rsid w:val="00524BBD"/>
    <w:rsid w:val="00525095"/>
    <w:rsid w:val="00530AF1"/>
    <w:rsid w:val="0054369E"/>
    <w:rsid w:val="00544281"/>
    <w:rsid w:val="005506E3"/>
    <w:rsid w:val="005533DB"/>
    <w:rsid w:val="005577F7"/>
    <w:rsid w:val="00565C63"/>
    <w:rsid w:val="00580E1B"/>
    <w:rsid w:val="005848F0"/>
    <w:rsid w:val="00593D63"/>
    <w:rsid w:val="0059690B"/>
    <w:rsid w:val="005A2EB4"/>
    <w:rsid w:val="005A53AD"/>
    <w:rsid w:val="005A5A8B"/>
    <w:rsid w:val="005B4E1A"/>
    <w:rsid w:val="005B4F56"/>
    <w:rsid w:val="005B713E"/>
    <w:rsid w:val="005B7866"/>
    <w:rsid w:val="005D443F"/>
    <w:rsid w:val="005D7EA4"/>
    <w:rsid w:val="005E03D7"/>
    <w:rsid w:val="005F5011"/>
    <w:rsid w:val="00605769"/>
    <w:rsid w:val="006140A3"/>
    <w:rsid w:val="0061786B"/>
    <w:rsid w:val="0063461A"/>
    <w:rsid w:val="0063477C"/>
    <w:rsid w:val="00644975"/>
    <w:rsid w:val="0064762F"/>
    <w:rsid w:val="00647FE7"/>
    <w:rsid w:val="00651F9C"/>
    <w:rsid w:val="00674D1E"/>
    <w:rsid w:val="00681C27"/>
    <w:rsid w:val="00685361"/>
    <w:rsid w:val="00685F8D"/>
    <w:rsid w:val="006867A4"/>
    <w:rsid w:val="00687392"/>
    <w:rsid w:val="006A2270"/>
    <w:rsid w:val="006A65B0"/>
    <w:rsid w:val="006C073E"/>
    <w:rsid w:val="006C119A"/>
    <w:rsid w:val="006D221B"/>
    <w:rsid w:val="006D64B2"/>
    <w:rsid w:val="006E29F9"/>
    <w:rsid w:val="006E71B5"/>
    <w:rsid w:val="006F69EC"/>
    <w:rsid w:val="00701254"/>
    <w:rsid w:val="007041E4"/>
    <w:rsid w:val="0070786F"/>
    <w:rsid w:val="00713F30"/>
    <w:rsid w:val="00720E37"/>
    <w:rsid w:val="0072407B"/>
    <w:rsid w:val="00730D8F"/>
    <w:rsid w:val="00730FD7"/>
    <w:rsid w:val="0073251A"/>
    <w:rsid w:val="00733748"/>
    <w:rsid w:val="00742189"/>
    <w:rsid w:val="00753F38"/>
    <w:rsid w:val="00754090"/>
    <w:rsid w:val="00756D9E"/>
    <w:rsid w:val="00782EB2"/>
    <w:rsid w:val="0079418A"/>
    <w:rsid w:val="007A42C2"/>
    <w:rsid w:val="007A4C2C"/>
    <w:rsid w:val="007A6666"/>
    <w:rsid w:val="007A7788"/>
    <w:rsid w:val="007B2BC2"/>
    <w:rsid w:val="007B3172"/>
    <w:rsid w:val="007B6700"/>
    <w:rsid w:val="007B680C"/>
    <w:rsid w:val="007D138D"/>
    <w:rsid w:val="007D56E9"/>
    <w:rsid w:val="007D7F35"/>
    <w:rsid w:val="007F360F"/>
    <w:rsid w:val="007F3FA8"/>
    <w:rsid w:val="008041D7"/>
    <w:rsid w:val="008042A1"/>
    <w:rsid w:val="00805DBA"/>
    <w:rsid w:val="00816E4D"/>
    <w:rsid w:val="00832601"/>
    <w:rsid w:val="00835E85"/>
    <w:rsid w:val="00837084"/>
    <w:rsid w:val="00837290"/>
    <w:rsid w:val="00837C6D"/>
    <w:rsid w:val="00841065"/>
    <w:rsid w:val="0084114C"/>
    <w:rsid w:val="0084273F"/>
    <w:rsid w:val="00851A42"/>
    <w:rsid w:val="00852988"/>
    <w:rsid w:val="00852FCA"/>
    <w:rsid w:val="00855382"/>
    <w:rsid w:val="00866F00"/>
    <w:rsid w:val="00880C61"/>
    <w:rsid w:val="00892B10"/>
    <w:rsid w:val="008A0005"/>
    <w:rsid w:val="008B536F"/>
    <w:rsid w:val="008C0176"/>
    <w:rsid w:val="008C1D24"/>
    <w:rsid w:val="008C3BC3"/>
    <w:rsid w:val="008C7FE0"/>
    <w:rsid w:val="008D21C3"/>
    <w:rsid w:val="008D4A80"/>
    <w:rsid w:val="008D5A62"/>
    <w:rsid w:val="008E02B2"/>
    <w:rsid w:val="008E0315"/>
    <w:rsid w:val="008E1FEA"/>
    <w:rsid w:val="008F66E7"/>
    <w:rsid w:val="00906C6C"/>
    <w:rsid w:val="0091225B"/>
    <w:rsid w:val="00922968"/>
    <w:rsid w:val="00923B5D"/>
    <w:rsid w:val="00925343"/>
    <w:rsid w:val="009314D4"/>
    <w:rsid w:val="00933C15"/>
    <w:rsid w:val="0093571C"/>
    <w:rsid w:val="00940F18"/>
    <w:rsid w:val="0094155C"/>
    <w:rsid w:val="009429B8"/>
    <w:rsid w:val="00944813"/>
    <w:rsid w:val="00944FA8"/>
    <w:rsid w:val="00962B9F"/>
    <w:rsid w:val="00977423"/>
    <w:rsid w:val="009820C4"/>
    <w:rsid w:val="00983828"/>
    <w:rsid w:val="0098793F"/>
    <w:rsid w:val="009904A4"/>
    <w:rsid w:val="009916DB"/>
    <w:rsid w:val="00994ED8"/>
    <w:rsid w:val="009A266F"/>
    <w:rsid w:val="009A39FB"/>
    <w:rsid w:val="009C3745"/>
    <w:rsid w:val="009C438E"/>
    <w:rsid w:val="009D7C32"/>
    <w:rsid w:val="009E08FE"/>
    <w:rsid w:val="009E4798"/>
    <w:rsid w:val="009E6EA5"/>
    <w:rsid w:val="009F08D6"/>
    <w:rsid w:val="009F2C50"/>
    <w:rsid w:val="00A00DE3"/>
    <w:rsid w:val="00A01F2D"/>
    <w:rsid w:val="00A302C9"/>
    <w:rsid w:val="00A31FC8"/>
    <w:rsid w:val="00A3453A"/>
    <w:rsid w:val="00A353EA"/>
    <w:rsid w:val="00A61600"/>
    <w:rsid w:val="00A7273E"/>
    <w:rsid w:val="00A72C57"/>
    <w:rsid w:val="00A842F7"/>
    <w:rsid w:val="00A843A1"/>
    <w:rsid w:val="00A84EA4"/>
    <w:rsid w:val="00A9094F"/>
    <w:rsid w:val="00A97B0A"/>
    <w:rsid w:val="00AA15E6"/>
    <w:rsid w:val="00AC3FF1"/>
    <w:rsid w:val="00AC49EF"/>
    <w:rsid w:val="00AD148A"/>
    <w:rsid w:val="00AE3816"/>
    <w:rsid w:val="00AE5663"/>
    <w:rsid w:val="00AE570D"/>
    <w:rsid w:val="00AF7871"/>
    <w:rsid w:val="00B009F2"/>
    <w:rsid w:val="00B00C94"/>
    <w:rsid w:val="00B214C5"/>
    <w:rsid w:val="00B3226F"/>
    <w:rsid w:val="00B32950"/>
    <w:rsid w:val="00B32C22"/>
    <w:rsid w:val="00B360E8"/>
    <w:rsid w:val="00B431B7"/>
    <w:rsid w:val="00B444CD"/>
    <w:rsid w:val="00B449D0"/>
    <w:rsid w:val="00B45DE4"/>
    <w:rsid w:val="00B55990"/>
    <w:rsid w:val="00B62ACF"/>
    <w:rsid w:val="00B70309"/>
    <w:rsid w:val="00B71758"/>
    <w:rsid w:val="00B71E36"/>
    <w:rsid w:val="00B76361"/>
    <w:rsid w:val="00B87FC2"/>
    <w:rsid w:val="00BA396A"/>
    <w:rsid w:val="00BA7E32"/>
    <w:rsid w:val="00BB152F"/>
    <w:rsid w:val="00BB757B"/>
    <w:rsid w:val="00BC0D37"/>
    <w:rsid w:val="00BC38DD"/>
    <w:rsid w:val="00BD1DAC"/>
    <w:rsid w:val="00BE08D7"/>
    <w:rsid w:val="00BE4731"/>
    <w:rsid w:val="00BE4BFC"/>
    <w:rsid w:val="00BE579B"/>
    <w:rsid w:val="00BF76A0"/>
    <w:rsid w:val="00C01CF5"/>
    <w:rsid w:val="00C1656B"/>
    <w:rsid w:val="00C1782A"/>
    <w:rsid w:val="00C26529"/>
    <w:rsid w:val="00C312B9"/>
    <w:rsid w:val="00C446BE"/>
    <w:rsid w:val="00C5067C"/>
    <w:rsid w:val="00C52F74"/>
    <w:rsid w:val="00C544BD"/>
    <w:rsid w:val="00C54BC7"/>
    <w:rsid w:val="00C55100"/>
    <w:rsid w:val="00C55FAA"/>
    <w:rsid w:val="00C64CA0"/>
    <w:rsid w:val="00C659F7"/>
    <w:rsid w:val="00C80EC0"/>
    <w:rsid w:val="00C81131"/>
    <w:rsid w:val="00C83579"/>
    <w:rsid w:val="00CB0B1A"/>
    <w:rsid w:val="00CB2187"/>
    <w:rsid w:val="00CC3F51"/>
    <w:rsid w:val="00CC4691"/>
    <w:rsid w:val="00CC7474"/>
    <w:rsid w:val="00CD0171"/>
    <w:rsid w:val="00CD1329"/>
    <w:rsid w:val="00CD165E"/>
    <w:rsid w:val="00CD4651"/>
    <w:rsid w:val="00CD65CD"/>
    <w:rsid w:val="00CE470C"/>
    <w:rsid w:val="00CE6A69"/>
    <w:rsid w:val="00CE7A71"/>
    <w:rsid w:val="00CF17E1"/>
    <w:rsid w:val="00CF6808"/>
    <w:rsid w:val="00CF6AB7"/>
    <w:rsid w:val="00D026D5"/>
    <w:rsid w:val="00D05582"/>
    <w:rsid w:val="00D07BA8"/>
    <w:rsid w:val="00D11DF3"/>
    <w:rsid w:val="00D12DA3"/>
    <w:rsid w:val="00D262C5"/>
    <w:rsid w:val="00D32C74"/>
    <w:rsid w:val="00D33014"/>
    <w:rsid w:val="00D3519B"/>
    <w:rsid w:val="00D3527F"/>
    <w:rsid w:val="00D3596F"/>
    <w:rsid w:val="00D36666"/>
    <w:rsid w:val="00D408A7"/>
    <w:rsid w:val="00D431BD"/>
    <w:rsid w:val="00D502D3"/>
    <w:rsid w:val="00D53217"/>
    <w:rsid w:val="00D56155"/>
    <w:rsid w:val="00D6601A"/>
    <w:rsid w:val="00D7510E"/>
    <w:rsid w:val="00D84E24"/>
    <w:rsid w:val="00D94DA6"/>
    <w:rsid w:val="00D9700D"/>
    <w:rsid w:val="00D973E2"/>
    <w:rsid w:val="00D97F58"/>
    <w:rsid w:val="00DA16A8"/>
    <w:rsid w:val="00DA5B28"/>
    <w:rsid w:val="00DC119E"/>
    <w:rsid w:val="00DC2208"/>
    <w:rsid w:val="00DD2A08"/>
    <w:rsid w:val="00DD2EDD"/>
    <w:rsid w:val="00DD320D"/>
    <w:rsid w:val="00DD4680"/>
    <w:rsid w:val="00DE68B8"/>
    <w:rsid w:val="00DF3CC2"/>
    <w:rsid w:val="00DF4BC8"/>
    <w:rsid w:val="00E01085"/>
    <w:rsid w:val="00E01369"/>
    <w:rsid w:val="00E0351E"/>
    <w:rsid w:val="00E0514E"/>
    <w:rsid w:val="00E06EFC"/>
    <w:rsid w:val="00E16D05"/>
    <w:rsid w:val="00E247EF"/>
    <w:rsid w:val="00E37096"/>
    <w:rsid w:val="00E51345"/>
    <w:rsid w:val="00E57737"/>
    <w:rsid w:val="00E747DC"/>
    <w:rsid w:val="00E76CCF"/>
    <w:rsid w:val="00E97DCF"/>
    <w:rsid w:val="00EA24B8"/>
    <w:rsid w:val="00EA4ABA"/>
    <w:rsid w:val="00EA57E3"/>
    <w:rsid w:val="00EB0428"/>
    <w:rsid w:val="00EB10EA"/>
    <w:rsid w:val="00EB6513"/>
    <w:rsid w:val="00EC3FEA"/>
    <w:rsid w:val="00EC42A6"/>
    <w:rsid w:val="00ED7FCF"/>
    <w:rsid w:val="00EE7C82"/>
    <w:rsid w:val="00EF00D1"/>
    <w:rsid w:val="00F126A5"/>
    <w:rsid w:val="00F12F72"/>
    <w:rsid w:val="00F2073E"/>
    <w:rsid w:val="00F244F3"/>
    <w:rsid w:val="00F340E7"/>
    <w:rsid w:val="00F36E14"/>
    <w:rsid w:val="00F4222B"/>
    <w:rsid w:val="00F46A00"/>
    <w:rsid w:val="00F50399"/>
    <w:rsid w:val="00F5133C"/>
    <w:rsid w:val="00F52E67"/>
    <w:rsid w:val="00F575C2"/>
    <w:rsid w:val="00F57E6D"/>
    <w:rsid w:val="00F6665B"/>
    <w:rsid w:val="00F76F37"/>
    <w:rsid w:val="00F7747A"/>
    <w:rsid w:val="00F90A68"/>
    <w:rsid w:val="00F92DE6"/>
    <w:rsid w:val="00F946DB"/>
    <w:rsid w:val="00FA53E6"/>
    <w:rsid w:val="00FB0ADE"/>
    <w:rsid w:val="00FC3BB9"/>
    <w:rsid w:val="00FD53FD"/>
    <w:rsid w:val="00FD6544"/>
    <w:rsid w:val="00FE3D60"/>
    <w:rsid w:val="00FF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 style="mso-position-horizontal-relative:page;mso-position-vertical-relative:page" fill="f" fillcolor="white" stroke="f">
      <v:fill color="white" on="f"/>
      <v:stroke on="f"/>
      <v:textbox inset="0,0,0,0"/>
      <o:colormru v:ext="edit" colors="#fcf1a2,#b00000,#fff6db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B23D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7D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B23D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7D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ozststephens.wixsite.com/mysit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zststephens.wixsite.com/mysite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e\Documents\Classroom%20newsletter%20Po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 Poe</Template>
  <TotalTime>26</TotalTime>
  <Pages>1</Pages>
  <Words>0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Poe</dc:creator>
  <cp:lastModifiedBy>Hellen O</cp:lastModifiedBy>
  <cp:revision>10</cp:revision>
  <cp:lastPrinted>2025-08-25T10:48:00Z</cp:lastPrinted>
  <dcterms:created xsi:type="dcterms:W3CDTF">2025-12-07T12:52:00Z</dcterms:created>
  <dcterms:modified xsi:type="dcterms:W3CDTF">2025-12-15T01:46:00Z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