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215570" w:rsidRDefault="000806C1" w:rsidP="009C438E">
      <w:r>
        <w:rPr>
          <w:noProof/>
        </w:rPr>
        <w:drawing>
          <wp:anchor distT="0" distB="0" distL="114300" distR="114300" simplePos="0" relativeHeight="251675648" behindDoc="0" locked="0" layoutInCell="1" allowOverlap="1" wp14:anchorId="08FB8AAC" wp14:editId="3503A002">
            <wp:simplePos x="0" y="0"/>
            <wp:positionH relativeFrom="page">
              <wp:posOffset>743585</wp:posOffset>
            </wp:positionH>
            <wp:positionV relativeFrom="page">
              <wp:posOffset>716280</wp:posOffset>
            </wp:positionV>
            <wp:extent cx="852170" cy="845820"/>
            <wp:effectExtent l="0" t="0" r="5080" b="0"/>
            <wp:wrapNone/>
            <wp:docPr id="24" name="Picture 24" descr="https://clipground.com/images/constitution-c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ipground.com/images/constitution-clipart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11663" y1="6000" x2="6700" y2="6750"/>
                                  <a14:foregroundMark x1="62779" y1="21500" x2="44417" y2="34250"/>
                                  <a14:foregroundMark x1="44417" y1="34250" x2="70968" y2="22500"/>
                                  <a14:foregroundMark x1="70968" y1="22500" x2="46898" y2="17000"/>
                                  <a14:foregroundMark x1="46898" y1="17000" x2="64516" y2="54250"/>
                                  <a14:foregroundMark x1="64516" y1="54250" x2="22829" y2="25500"/>
                                  <a14:foregroundMark x1="22829" y1="25500" x2="66749" y2="37750"/>
                                  <a14:foregroundMark x1="66749" y1="37750" x2="26303" y2="42250"/>
                                  <a14:foregroundMark x1="26303" y1="42250" x2="38958" y2="32500"/>
                                  <a14:foregroundMark x1="15136" y1="2000" x2="5211" y2="8250"/>
                                  <a14:foregroundMark x1="5211" y1="8250" x2="6948" y2="9250"/>
                                  <a14:foregroundMark x1="6948" y1="9250" x2="14392" y2="1500"/>
                                  <a14:foregroundMark x1="14392" y1="1500" x2="9429" y2="8500"/>
                                  <a14:foregroundMark x1="9429" y1="8500" x2="7196" y2="4750"/>
                                  <a14:foregroundMark x1="7196" y1="4750" x2="3722" y2="9750"/>
                                  <a14:foregroundMark x1="3722" y1="9750" x2="9677" y2="12000"/>
                                  <a14:foregroundMark x1="19355" y1="12750" x2="14392" y2="750"/>
                                  <a14:foregroundMark x1="14392" y1="750" x2="4467" y2="6750"/>
                                  <a14:foregroundMark x1="4467" y1="6750" x2="3474" y2="11500"/>
                                  <a14:foregroundMark x1="24069" y1="66500" x2="76923" y2="92750"/>
                                  <a14:foregroundMark x1="76923" y1="92750" x2="47643" y2="66750"/>
                                  <a14:foregroundMark x1="42184" y1="90250" x2="47891" y2="97750"/>
                                  <a14:foregroundMark x1="36476" y1="84250" x2="4715" y2="83250"/>
                                  <a14:foregroundMark x1="24814" y1="78000" x2="39206" y2="73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C49967B" wp14:editId="4E1EA70D">
            <wp:simplePos x="0" y="0"/>
            <wp:positionH relativeFrom="page">
              <wp:posOffset>6170930</wp:posOffset>
            </wp:positionH>
            <wp:positionV relativeFrom="page">
              <wp:posOffset>8442960</wp:posOffset>
            </wp:positionV>
            <wp:extent cx="982980" cy="944880"/>
            <wp:effectExtent l="0" t="0" r="0" b="7620"/>
            <wp:wrapNone/>
            <wp:docPr id="16" name="Picture 16" descr="https://clipartcraft.com/images/patriotic-clipart-religio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craft.com/images/patriotic-clipart-religiou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957" b="99022" l="3152" r="90000">
                                  <a14:foregroundMark x1="36522" y1="91413" x2="37826" y2="96957"/>
                                  <a14:foregroundMark x1="37826" y1="96957" x2="35978" y2="93043"/>
                                  <a14:foregroundMark x1="62391" y1="53696" x2="63478" y2="83587"/>
                                  <a14:foregroundMark x1="63478" y1="83587" x2="63370" y2="388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82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F3F62F" wp14:editId="6838568B">
                <wp:simplePos x="0" y="0"/>
                <wp:positionH relativeFrom="page">
                  <wp:posOffset>4411980</wp:posOffset>
                </wp:positionH>
                <wp:positionV relativeFrom="margin">
                  <wp:posOffset>3573780</wp:posOffset>
                </wp:positionV>
                <wp:extent cx="2638425" cy="4899660"/>
                <wp:effectExtent l="0" t="0" r="28575" b="15240"/>
                <wp:wrapNone/>
                <wp:docPr id="29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489966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D60" w:rsidRPr="00525095" w:rsidRDefault="003542C9" w:rsidP="00050191">
                            <w:pPr>
                              <w:pStyle w:val="Heading1"/>
                              <w:rPr>
                                <w:color w:val="auto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Cs w:val="32"/>
                              </w:rPr>
                              <w:t>Birthdays</w:t>
                            </w:r>
                          </w:p>
                          <w:p w:rsidR="003542C9" w:rsidRPr="003542C9" w:rsidRDefault="003542C9" w:rsidP="003542C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Cs w:val="24"/>
                              </w:rPr>
                            </w:pPr>
                            <w:r w:rsidRPr="003542C9">
                              <w:rPr>
                                <w:szCs w:val="24"/>
                              </w:rPr>
                              <w:t xml:space="preserve">Happy Birthday to </w:t>
                            </w:r>
                            <w:r>
                              <w:rPr>
                                <w:szCs w:val="24"/>
                              </w:rPr>
                              <w:t>Ryder (9/19</w:t>
                            </w:r>
                            <w:r w:rsidRPr="003542C9">
                              <w:rPr>
                                <w:szCs w:val="24"/>
                              </w:rPr>
                              <w:t>)</w:t>
                            </w:r>
                          </w:p>
                          <w:p w:rsidR="00D11DF3" w:rsidRPr="000E6D48" w:rsidRDefault="00D11DF3" w:rsidP="00D11DF3">
                            <w:pPr>
                              <w:jc w:val="center"/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</w:p>
                          <w:p w:rsidR="00BC0D37" w:rsidRPr="000E6D48" w:rsidRDefault="00EB0428" w:rsidP="00BC0D37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 w:rsidRPr="00525095">
                              <w:rPr>
                                <w:color w:val="auto"/>
                                <w:sz w:val="40"/>
                              </w:rPr>
                              <w:t>Scholastic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:rsidR="005A53AD" w:rsidRPr="00525095" w:rsidRDefault="00446B63" w:rsidP="0034326B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szCs w:val="18"/>
                              </w:rPr>
                            </w:pPr>
                            <w:r w:rsidRPr="009D6C69">
                              <w:rPr>
                                <w:sz w:val="20"/>
                                <w:szCs w:val="18"/>
                              </w:rPr>
                              <w:t xml:space="preserve">All Scholastic orders are due </w:t>
                            </w:r>
                            <w:r w:rsidRPr="009D6C69">
                              <w:rPr>
                                <w:b/>
                                <w:sz w:val="22"/>
                                <w:szCs w:val="18"/>
                                <w:u w:val="single"/>
                              </w:rPr>
                              <w:t xml:space="preserve">Friday, </w:t>
                            </w:r>
                            <w:r>
                              <w:rPr>
                                <w:b/>
                                <w:sz w:val="22"/>
                                <w:szCs w:val="18"/>
                                <w:u w:val="single"/>
                              </w:rPr>
                              <w:t>September 1</w:t>
                            </w:r>
                            <w:r w:rsidR="00B32950">
                              <w:rPr>
                                <w:b/>
                                <w:sz w:val="22"/>
                                <w:szCs w:val="18"/>
                                <w:u w:val="single"/>
                              </w:rPr>
                              <w:t>2</w:t>
                            </w:r>
                            <w:r w:rsidRPr="006706FD">
                              <w:rPr>
                                <w:b/>
                                <w:sz w:val="22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9D6C69">
                              <w:rPr>
                                <w:sz w:val="20"/>
                                <w:szCs w:val="18"/>
                              </w:rPr>
                              <w:t xml:space="preserve">. If you would like to order books, please complete the order form and send in a check payable to </w:t>
                            </w:r>
                            <w:r w:rsidRPr="009D6C69">
                              <w:rPr>
                                <w:b/>
                                <w:i/>
                                <w:sz w:val="28"/>
                                <w:szCs w:val="18"/>
                              </w:rPr>
                              <w:t>Scholastic Reading Club</w:t>
                            </w:r>
                            <w:r w:rsidRPr="009D6C69">
                              <w:rPr>
                                <w:sz w:val="28"/>
                                <w:szCs w:val="18"/>
                              </w:rPr>
                              <w:t xml:space="preserve"> </w:t>
                            </w:r>
                            <w:r w:rsidRPr="009D6C69">
                              <w:rPr>
                                <w:sz w:val="20"/>
                                <w:szCs w:val="18"/>
                              </w:rPr>
                              <w:t xml:space="preserve">for the correct amount in a labeled envelope.  You also have the option of ordering online. Go to </w:t>
                            </w:r>
                            <w:hyperlink r:id="rId12" w:history="1">
                              <w:r w:rsidRPr="009D6C69">
                                <w:rPr>
                                  <w:rStyle w:val="Hyperlink"/>
                                  <w:sz w:val="20"/>
                                  <w:szCs w:val="18"/>
                                </w:rPr>
                                <w:t>https://clubs.scholastic.com/home</w:t>
                              </w:r>
                            </w:hyperlink>
                            <w:r w:rsidRPr="009D6C69">
                              <w:rPr>
                                <w:sz w:val="20"/>
                                <w:szCs w:val="18"/>
                              </w:rPr>
                              <w:t xml:space="preserve">  </w:t>
                            </w:r>
                          </w:p>
                          <w:p w:rsidR="00BC0D37" w:rsidRDefault="00BC0D37" w:rsidP="00BC0D37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</w:p>
                          <w:p w:rsidR="003542C9" w:rsidRPr="00525095" w:rsidRDefault="003542C9" w:rsidP="003542C9">
                            <w:pPr>
                              <w:pStyle w:val="Heading1"/>
                              <w:rPr>
                                <w:color w:val="auto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Cs w:val="32"/>
                              </w:rPr>
                              <w:t>Mass Days</w:t>
                            </w:r>
                          </w:p>
                          <w:p w:rsidR="003542C9" w:rsidRPr="00FD6F84" w:rsidRDefault="007A7788" w:rsidP="003542C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Thursday</w:t>
                            </w:r>
                            <w:r w:rsidR="003542C9">
                              <w:rPr>
                                <w:sz w:val="28"/>
                                <w:szCs w:val="24"/>
                              </w:rPr>
                              <w:t xml:space="preserve"> and Fridays.</w:t>
                            </w:r>
                          </w:p>
                          <w:p w:rsidR="003542C9" w:rsidRPr="00525095" w:rsidRDefault="003542C9" w:rsidP="003542C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Additional days may be added if there is a Holy Day of Obligation/ Feast Day</w:t>
                            </w:r>
                          </w:p>
                          <w:p w:rsidR="003542C9" w:rsidRDefault="003542C9" w:rsidP="003542C9">
                            <w:pPr>
                              <w:rPr>
                                <w:szCs w:val="18"/>
                              </w:rPr>
                            </w:pPr>
                          </w:p>
                          <w:p w:rsidR="003542C9" w:rsidRPr="00525095" w:rsidRDefault="003542C9" w:rsidP="003542C9">
                            <w:pPr>
                              <w:rPr>
                                <w:szCs w:val="18"/>
                              </w:rPr>
                            </w:pPr>
                          </w:p>
                          <w:p w:rsidR="00FE3D60" w:rsidRPr="00525095" w:rsidRDefault="00FE3D60" w:rsidP="00837290">
                            <w:pPr>
                              <w:pStyle w:val="BodyText"/>
                              <w:spacing w:after="0" w:line="240" w:lineRule="auto"/>
                              <w:ind w:left="720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2" o:spid="_x0000_s1026" type="#_x0000_t202" style="position:absolute;margin-left:347.4pt;margin-top:281.4pt;width:207.75pt;height:385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" fillcolor="white [3201]" strokecolor="black [3200]" strokeweight="2pt">
                <v:textbox inset="0,0,0,0">
                  <w:txbxContent>
                    <w:p w:rsidR="00FE3D60" w:rsidRPr="00525095" w:rsidRDefault="003542C9" w:rsidP="00050191">
                      <w:pPr>
                        <w:pStyle w:val="Heading1"/>
                        <w:rPr>
                          <w:color w:val="auto"/>
                          <w:szCs w:val="32"/>
                        </w:rPr>
                      </w:pPr>
                      <w:r>
                        <w:rPr>
                          <w:color w:val="auto"/>
                          <w:szCs w:val="32"/>
                        </w:rPr>
                        <w:t>Birthdays</w:t>
                      </w:r>
                    </w:p>
                    <w:p w:rsidR="003542C9" w:rsidRPr="003542C9" w:rsidRDefault="003542C9" w:rsidP="003542C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Cs w:val="24"/>
                        </w:rPr>
                      </w:pPr>
                      <w:r w:rsidRPr="003542C9">
                        <w:rPr>
                          <w:szCs w:val="24"/>
                        </w:rPr>
                        <w:t xml:space="preserve">Happy Birthday to </w:t>
                      </w:r>
                      <w:r>
                        <w:rPr>
                          <w:szCs w:val="24"/>
                        </w:rPr>
                        <w:t>Ryder (9/19</w:t>
                      </w:r>
                      <w:r w:rsidRPr="003542C9">
                        <w:rPr>
                          <w:szCs w:val="24"/>
                        </w:rPr>
                        <w:t>)</w:t>
                      </w:r>
                    </w:p>
                    <w:p w:rsidR="00D11DF3" w:rsidRPr="000E6D48" w:rsidRDefault="00D11DF3" w:rsidP="00D11DF3">
                      <w:pPr>
                        <w:jc w:val="center"/>
                        <w:rPr>
                          <w:b/>
                          <w:sz w:val="20"/>
                          <w:u w:val="single"/>
                        </w:rPr>
                      </w:pPr>
                    </w:p>
                    <w:p w:rsidR="00BC0D37" w:rsidRPr="000E6D48" w:rsidRDefault="00EB0428" w:rsidP="00BC0D37">
                      <w:pPr>
                        <w:pStyle w:val="Heading1"/>
                        <w:rPr>
                          <w:color w:val="auto"/>
                        </w:rPr>
                      </w:pPr>
                      <w:r w:rsidRPr="00525095">
                        <w:rPr>
                          <w:color w:val="auto"/>
                          <w:sz w:val="40"/>
                        </w:rPr>
                        <w:t>Scholastic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</w:p>
                    <w:p w:rsidR="005A53AD" w:rsidRPr="00525095" w:rsidRDefault="00446B63" w:rsidP="0034326B">
                      <w:pPr>
                        <w:numPr>
                          <w:ilvl w:val="0"/>
                          <w:numId w:val="16"/>
                        </w:numPr>
                        <w:rPr>
                          <w:szCs w:val="18"/>
                        </w:rPr>
                      </w:pPr>
                      <w:r w:rsidRPr="009D6C69">
                        <w:rPr>
                          <w:sz w:val="20"/>
                          <w:szCs w:val="18"/>
                        </w:rPr>
                        <w:t xml:space="preserve">All Scholastic orders are due </w:t>
                      </w:r>
                      <w:r w:rsidRPr="009D6C69">
                        <w:rPr>
                          <w:b/>
                          <w:sz w:val="22"/>
                          <w:szCs w:val="18"/>
                          <w:u w:val="single"/>
                        </w:rPr>
                        <w:t xml:space="preserve">Friday, </w:t>
                      </w:r>
                      <w:r>
                        <w:rPr>
                          <w:b/>
                          <w:sz w:val="22"/>
                          <w:szCs w:val="18"/>
                          <w:u w:val="single"/>
                        </w:rPr>
                        <w:t>September 1</w:t>
                      </w:r>
                      <w:r w:rsidR="00B32950">
                        <w:rPr>
                          <w:b/>
                          <w:sz w:val="22"/>
                          <w:szCs w:val="18"/>
                          <w:u w:val="single"/>
                        </w:rPr>
                        <w:t>2</w:t>
                      </w:r>
                      <w:r w:rsidRPr="006706FD">
                        <w:rPr>
                          <w:b/>
                          <w:sz w:val="22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 w:rsidRPr="009D6C69">
                        <w:rPr>
                          <w:sz w:val="20"/>
                          <w:szCs w:val="18"/>
                        </w:rPr>
                        <w:t xml:space="preserve">. If you would like to order books, please complete the order form and send in a check payable to </w:t>
                      </w:r>
                      <w:r w:rsidRPr="009D6C69">
                        <w:rPr>
                          <w:b/>
                          <w:i/>
                          <w:sz w:val="28"/>
                          <w:szCs w:val="18"/>
                        </w:rPr>
                        <w:t>Scholastic Reading Club</w:t>
                      </w:r>
                      <w:r w:rsidRPr="009D6C69">
                        <w:rPr>
                          <w:sz w:val="28"/>
                          <w:szCs w:val="18"/>
                        </w:rPr>
                        <w:t xml:space="preserve"> </w:t>
                      </w:r>
                      <w:r w:rsidRPr="009D6C69">
                        <w:rPr>
                          <w:sz w:val="20"/>
                          <w:szCs w:val="18"/>
                        </w:rPr>
                        <w:t xml:space="preserve">for the correct amount in a labeled envelope.  You also have the option of ordering online. Go to </w:t>
                      </w:r>
                      <w:hyperlink r:id="rId13" w:history="1">
                        <w:r w:rsidRPr="009D6C69">
                          <w:rPr>
                            <w:rStyle w:val="Hyperlink"/>
                            <w:sz w:val="20"/>
                            <w:szCs w:val="18"/>
                          </w:rPr>
                          <w:t>https://clubs.scholastic.com/home</w:t>
                        </w:r>
                      </w:hyperlink>
                      <w:r w:rsidRPr="009D6C69">
                        <w:rPr>
                          <w:sz w:val="20"/>
                          <w:szCs w:val="18"/>
                        </w:rPr>
                        <w:t xml:space="preserve">  </w:t>
                      </w:r>
                    </w:p>
                    <w:p w:rsidR="00BC0D37" w:rsidRDefault="00BC0D37" w:rsidP="00BC0D37">
                      <w:pPr>
                        <w:jc w:val="center"/>
                        <w:rPr>
                          <w:szCs w:val="18"/>
                        </w:rPr>
                      </w:pPr>
                    </w:p>
                    <w:p w:rsidR="003542C9" w:rsidRPr="00525095" w:rsidRDefault="003542C9" w:rsidP="003542C9">
                      <w:pPr>
                        <w:pStyle w:val="Heading1"/>
                        <w:rPr>
                          <w:color w:val="auto"/>
                          <w:szCs w:val="32"/>
                        </w:rPr>
                      </w:pPr>
                      <w:r>
                        <w:rPr>
                          <w:color w:val="auto"/>
                          <w:szCs w:val="32"/>
                        </w:rPr>
                        <w:t>Mass Days</w:t>
                      </w:r>
                    </w:p>
                    <w:p w:rsidR="003542C9" w:rsidRPr="00FD6F84" w:rsidRDefault="007A7788" w:rsidP="003542C9">
                      <w:pPr>
                        <w:numPr>
                          <w:ilvl w:val="0"/>
                          <w:numId w:val="16"/>
                        </w:numPr>
                        <w:rPr>
                          <w:b/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>Thursday</w:t>
                      </w:r>
                      <w:r w:rsidR="003542C9">
                        <w:rPr>
                          <w:sz w:val="28"/>
                          <w:szCs w:val="24"/>
                        </w:rPr>
                        <w:t xml:space="preserve"> and Fridays.</w:t>
                      </w:r>
                    </w:p>
                    <w:p w:rsidR="003542C9" w:rsidRPr="00525095" w:rsidRDefault="003542C9" w:rsidP="003542C9">
                      <w:pPr>
                        <w:numPr>
                          <w:ilvl w:val="0"/>
                          <w:numId w:val="16"/>
                        </w:numPr>
                        <w:rPr>
                          <w:b/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>Additional days may be added if there is a Holy Day of Obligation/ Feast Day</w:t>
                      </w:r>
                    </w:p>
                    <w:p w:rsidR="003542C9" w:rsidRDefault="003542C9" w:rsidP="003542C9">
                      <w:pPr>
                        <w:rPr>
                          <w:szCs w:val="18"/>
                        </w:rPr>
                      </w:pPr>
                    </w:p>
                    <w:p w:rsidR="003542C9" w:rsidRPr="00525095" w:rsidRDefault="003542C9" w:rsidP="003542C9">
                      <w:pPr>
                        <w:rPr>
                          <w:szCs w:val="18"/>
                        </w:rPr>
                      </w:pPr>
                    </w:p>
                    <w:p w:rsidR="00FE3D60" w:rsidRPr="00525095" w:rsidRDefault="00FE3D60" w:rsidP="00837290">
                      <w:pPr>
                        <w:pStyle w:val="BodyText"/>
                        <w:spacing w:after="0" w:line="240" w:lineRule="auto"/>
                        <w:ind w:left="720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1782A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70022A8" wp14:editId="6B3E5A59">
                <wp:simplePos x="0" y="0"/>
                <wp:positionH relativeFrom="page">
                  <wp:posOffset>746760</wp:posOffset>
                </wp:positionH>
                <wp:positionV relativeFrom="page">
                  <wp:posOffset>1623060</wp:posOffset>
                </wp:positionV>
                <wp:extent cx="3426460" cy="7764780"/>
                <wp:effectExtent l="0" t="0" r="21590" b="26670"/>
                <wp:wrapNone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776478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52F" w:rsidRDefault="00BC0D37" w:rsidP="00EA24B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 w:rsidRPr="000E6D48">
                              <w:rPr>
                                <w:color w:val="auto"/>
                              </w:rPr>
                              <w:t>Homework</w:t>
                            </w:r>
                          </w:p>
                          <w:p w:rsidR="007D56E9" w:rsidRPr="007D56E9" w:rsidRDefault="007D56E9" w:rsidP="007D56E9"/>
                          <w:p w:rsidR="003542C9" w:rsidRDefault="000806C1" w:rsidP="003542C9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>Homework will begin September 8</w:t>
                            </w:r>
                            <w:r w:rsidRPr="000806C1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  <w:r w:rsidR="003542C9">
                              <w:t xml:space="preserve"> </w:t>
                            </w:r>
                          </w:p>
                          <w:p w:rsidR="00BC0D37" w:rsidRPr="000E6D48" w:rsidRDefault="000806C1" w:rsidP="003542C9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>Due Friday, September 12</w:t>
                            </w:r>
                            <w:r w:rsidR="003542C9" w:rsidRPr="003542C9">
                              <w:rPr>
                                <w:vertAlign w:val="superscript"/>
                              </w:rPr>
                              <w:t>th</w:t>
                            </w:r>
                            <w:r w:rsidR="003542C9">
                              <w:t xml:space="preserve"> </w:t>
                            </w:r>
                          </w:p>
                          <w:p w:rsidR="00143ECD" w:rsidRDefault="00143ECD" w:rsidP="00EA24B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</w:p>
                          <w:p w:rsidR="00BB152F" w:rsidRPr="000E6D48" w:rsidRDefault="000E6D48" w:rsidP="00EA24B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Classroom Website</w:t>
                            </w:r>
                          </w:p>
                          <w:p w:rsidR="00C312B9" w:rsidRPr="005C3E29" w:rsidRDefault="00C312B9" w:rsidP="00C312B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sz w:val="20"/>
                              </w:rPr>
                            </w:pPr>
                            <w:r w:rsidRPr="005C3E29">
                              <w:rPr>
                                <w:sz w:val="20"/>
                              </w:rPr>
                              <w:t xml:space="preserve">Our classroom website is up and running! Please check our weekly newsletters, homework, pictures inside our classroom, and fun video resources. Our new classroom website is </w:t>
                            </w:r>
                            <w:hyperlink r:id="rId14" w:history="1">
                              <w:r w:rsidRPr="005C3E29">
                                <w:rPr>
                                  <w:rStyle w:val="Hyperlink"/>
                                  <w:sz w:val="22"/>
                                </w:rPr>
                                <w:t>https://ozststephens.wixsite.com/mysite</w:t>
                              </w:r>
                            </w:hyperlink>
                            <w:r w:rsidRPr="005C3E29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:rsidR="0027736D" w:rsidRPr="001A5A72" w:rsidRDefault="00C312B9" w:rsidP="0027736D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36"/>
                              </w:rPr>
                            </w:pPr>
                            <w:r w:rsidRPr="001A5A72">
                              <w:rPr>
                                <w:sz w:val="20"/>
                              </w:rPr>
                              <w:t xml:space="preserve">Our access code for the pictures is: (click on the tab marked </w:t>
                            </w:r>
                            <w:r w:rsidRPr="001A5A72">
                              <w:rPr>
                                <w:sz w:val="20"/>
                                <w:u w:val="single"/>
                              </w:rPr>
                              <w:t>“Inside our classroom”</w:t>
                            </w:r>
                            <w:r w:rsidRPr="001A5A72">
                              <w:rPr>
                                <w:sz w:val="20"/>
                              </w:rPr>
                              <w:t xml:space="preserve">)  </w:t>
                            </w:r>
                          </w:p>
                          <w:p w:rsidR="001A5A72" w:rsidRPr="001A5A72" w:rsidRDefault="001A5A72" w:rsidP="001A5A72">
                            <w:pPr>
                              <w:ind w:left="720"/>
                              <w:rPr>
                                <w:b/>
                                <w:sz w:val="36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9D7C32" w:rsidRDefault="003542C9" w:rsidP="0027736D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Scholastic</w:t>
                            </w:r>
                            <w:r w:rsidR="007A7788">
                              <w:rPr>
                                <w:b/>
                                <w:sz w:val="36"/>
                              </w:rPr>
                              <w:t xml:space="preserve">/ </w:t>
                            </w:r>
                            <w:r w:rsidR="000806C1">
                              <w:rPr>
                                <w:b/>
                                <w:sz w:val="36"/>
                              </w:rPr>
                              <w:t>Homework</w:t>
                            </w:r>
                          </w:p>
                          <w:p w:rsidR="008E0315" w:rsidRPr="00C1782A" w:rsidRDefault="008E0315" w:rsidP="0027736D">
                            <w:pPr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8E0315" w:rsidRPr="008E0315" w:rsidRDefault="008E0315" w:rsidP="008E0315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sz w:val="28"/>
                                <w:szCs w:val="17"/>
                              </w:rPr>
                            </w:pPr>
                            <w:r w:rsidRPr="008E0315">
                              <w:rPr>
                                <w:sz w:val="28"/>
                                <w:szCs w:val="17"/>
                              </w:rPr>
                              <w:t xml:space="preserve">As a reminder, all Scholastic orders are due this Friday, September 12th by 6:00 pm. Please let me know if you have any questions. </w:t>
                            </w:r>
                          </w:p>
                          <w:p w:rsidR="008E0315" w:rsidRPr="008E0315" w:rsidRDefault="008E0315" w:rsidP="008E0315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sz w:val="28"/>
                                <w:szCs w:val="17"/>
                              </w:rPr>
                            </w:pPr>
                            <w:r w:rsidRPr="008E0315">
                              <w:rPr>
                                <w:sz w:val="28"/>
                                <w:szCs w:val="17"/>
                              </w:rPr>
                              <w:t xml:space="preserve">In this week’s homework, your child will be receiving a reader book. Every Friday the students will return the book, and on Friday I will ask them to read the book to me. I will be reading with each child individually. I would recommend reading the story once a day. Please let me know if you have any questions. </w:t>
                            </w:r>
                          </w:p>
                          <w:p w:rsidR="007A7788" w:rsidRPr="008E0315" w:rsidRDefault="008E0315" w:rsidP="008E0315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sz w:val="28"/>
                                <w:szCs w:val="17"/>
                              </w:rPr>
                            </w:pPr>
                            <w:r w:rsidRPr="008E0315">
                              <w:rPr>
                                <w:b/>
                                <w:sz w:val="28"/>
                                <w:szCs w:val="17"/>
                              </w:rPr>
                              <w:t>Side Note:</w:t>
                            </w:r>
                            <w:r w:rsidRPr="008E0315">
                              <w:rPr>
                                <w:sz w:val="28"/>
                                <w:szCs w:val="17"/>
                              </w:rPr>
                              <w:t xml:space="preserve"> When you are able, please send in a family picture for our classroom fridge!</w:t>
                            </w:r>
                          </w:p>
                          <w:p w:rsidR="00237A4B" w:rsidRPr="001D10FC" w:rsidRDefault="00237A4B" w:rsidP="0027736D">
                            <w:pPr>
                              <w:spacing w:line="360" w:lineRule="auto"/>
                              <w:jc w:val="center"/>
                              <w:rPr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58.8pt;margin-top:127.8pt;width:269.8pt;height:611.4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" fillcolor="white [3201]" strokecolor="black [3200]" strokeweight="2pt">
                <v:textbox inset="0,0,0,0">
                  <w:txbxContent>
                    <w:p w:rsidR="00BB152F" w:rsidRDefault="00BC0D37" w:rsidP="00EA24B8">
                      <w:pPr>
                        <w:pStyle w:val="Heading1"/>
                        <w:rPr>
                          <w:color w:val="auto"/>
                        </w:rPr>
                      </w:pPr>
                      <w:r w:rsidRPr="000E6D48">
                        <w:rPr>
                          <w:color w:val="auto"/>
                        </w:rPr>
                        <w:t>Homework</w:t>
                      </w:r>
                    </w:p>
                    <w:p w:rsidR="007D56E9" w:rsidRPr="007D56E9" w:rsidRDefault="007D56E9" w:rsidP="007D56E9"/>
                    <w:p w:rsidR="003542C9" w:rsidRDefault="000806C1" w:rsidP="003542C9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  <w:r>
                        <w:t>Homework will begin September 8</w:t>
                      </w:r>
                      <w:r w:rsidRPr="000806C1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  <w:r w:rsidR="003542C9">
                        <w:t xml:space="preserve"> </w:t>
                      </w:r>
                    </w:p>
                    <w:p w:rsidR="00BC0D37" w:rsidRPr="000E6D48" w:rsidRDefault="000806C1" w:rsidP="003542C9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  <w:r>
                        <w:t>Due Friday, September 12</w:t>
                      </w:r>
                      <w:r w:rsidR="003542C9" w:rsidRPr="003542C9">
                        <w:rPr>
                          <w:vertAlign w:val="superscript"/>
                        </w:rPr>
                        <w:t>th</w:t>
                      </w:r>
                      <w:r w:rsidR="003542C9">
                        <w:t xml:space="preserve"> </w:t>
                      </w:r>
                    </w:p>
                    <w:p w:rsidR="00143ECD" w:rsidRDefault="00143ECD" w:rsidP="00EA24B8">
                      <w:pPr>
                        <w:pStyle w:val="Heading1"/>
                        <w:rPr>
                          <w:color w:val="auto"/>
                        </w:rPr>
                      </w:pPr>
                    </w:p>
                    <w:p w:rsidR="00BB152F" w:rsidRPr="000E6D48" w:rsidRDefault="000E6D48" w:rsidP="00EA24B8">
                      <w:pPr>
                        <w:pStyle w:val="Heading1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Classroom Website</w:t>
                      </w:r>
                    </w:p>
                    <w:p w:rsidR="00C312B9" w:rsidRPr="005C3E29" w:rsidRDefault="00C312B9" w:rsidP="00C312B9">
                      <w:pPr>
                        <w:numPr>
                          <w:ilvl w:val="0"/>
                          <w:numId w:val="16"/>
                        </w:numPr>
                        <w:rPr>
                          <w:sz w:val="20"/>
                        </w:rPr>
                      </w:pPr>
                      <w:r w:rsidRPr="005C3E29">
                        <w:rPr>
                          <w:sz w:val="20"/>
                        </w:rPr>
                        <w:t xml:space="preserve">Our classroom website is up and running! Please check our weekly newsletters, homework, pictures inside our classroom, and fun video resources. Our new classroom website is </w:t>
                      </w:r>
                      <w:hyperlink r:id="rId15" w:history="1">
                        <w:r w:rsidRPr="005C3E29">
                          <w:rPr>
                            <w:rStyle w:val="Hyperlink"/>
                            <w:sz w:val="22"/>
                          </w:rPr>
                          <w:t>https://ozststephens.wixsite.com/mysite</w:t>
                        </w:r>
                      </w:hyperlink>
                      <w:r w:rsidRPr="005C3E29">
                        <w:rPr>
                          <w:sz w:val="22"/>
                        </w:rPr>
                        <w:t xml:space="preserve"> </w:t>
                      </w:r>
                    </w:p>
                    <w:p w:rsidR="0027736D" w:rsidRPr="001A5A72" w:rsidRDefault="00C312B9" w:rsidP="0027736D">
                      <w:pPr>
                        <w:numPr>
                          <w:ilvl w:val="0"/>
                          <w:numId w:val="16"/>
                        </w:numPr>
                        <w:rPr>
                          <w:b/>
                          <w:sz w:val="36"/>
                        </w:rPr>
                      </w:pPr>
                      <w:r w:rsidRPr="001A5A72">
                        <w:rPr>
                          <w:sz w:val="20"/>
                        </w:rPr>
                        <w:t xml:space="preserve">Our access code for the pictures is: (click on the tab marked </w:t>
                      </w:r>
                      <w:r w:rsidRPr="001A5A72">
                        <w:rPr>
                          <w:sz w:val="20"/>
                          <w:u w:val="single"/>
                        </w:rPr>
                        <w:t>“Inside our classroom”</w:t>
                      </w:r>
                      <w:r w:rsidRPr="001A5A72">
                        <w:rPr>
                          <w:sz w:val="20"/>
                        </w:rPr>
                        <w:t xml:space="preserve">)  </w:t>
                      </w:r>
                    </w:p>
                    <w:p w:rsidR="001A5A72" w:rsidRPr="001A5A72" w:rsidRDefault="001A5A72" w:rsidP="001A5A72">
                      <w:pPr>
                        <w:ind w:left="720"/>
                        <w:rPr>
                          <w:b/>
                          <w:sz w:val="36"/>
                        </w:rPr>
                      </w:pPr>
                      <w:bookmarkStart w:id="1" w:name="_GoBack"/>
                      <w:bookmarkEnd w:id="1"/>
                    </w:p>
                    <w:p w:rsidR="009D7C32" w:rsidRDefault="003542C9" w:rsidP="0027736D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Scholastic</w:t>
                      </w:r>
                      <w:r w:rsidR="007A7788">
                        <w:rPr>
                          <w:b/>
                          <w:sz w:val="36"/>
                        </w:rPr>
                        <w:t xml:space="preserve">/ </w:t>
                      </w:r>
                      <w:r w:rsidR="000806C1">
                        <w:rPr>
                          <w:b/>
                          <w:sz w:val="36"/>
                        </w:rPr>
                        <w:t>Homework</w:t>
                      </w:r>
                    </w:p>
                    <w:p w:rsidR="008E0315" w:rsidRPr="00C1782A" w:rsidRDefault="008E0315" w:rsidP="0027736D">
                      <w:pPr>
                        <w:rPr>
                          <w:b/>
                          <w:sz w:val="36"/>
                        </w:rPr>
                      </w:pPr>
                    </w:p>
                    <w:p w:rsidR="008E0315" w:rsidRPr="008E0315" w:rsidRDefault="008E0315" w:rsidP="008E0315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sz w:val="28"/>
                          <w:szCs w:val="17"/>
                        </w:rPr>
                      </w:pPr>
                      <w:r w:rsidRPr="008E0315">
                        <w:rPr>
                          <w:sz w:val="28"/>
                          <w:szCs w:val="17"/>
                        </w:rPr>
                        <w:t xml:space="preserve">As a reminder, all Scholastic orders are due this Friday, September 12th by 6:00 pm. Please let me know if you have any questions. </w:t>
                      </w:r>
                    </w:p>
                    <w:p w:rsidR="008E0315" w:rsidRPr="008E0315" w:rsidRDefault="008E0315" w:rsidP="008E0315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sz w:val="28"/>
                          <w:szCs w:val="17"/>
                        </w:rPr>
                      </w:pPr>
                      <w:r w:rsidRPr="008E0315">
                        <w:rPr>
                          <w:sz w:val="28"/>
                          <w:szCs w:val="17"/>
                        </w:rPr>
                        <w:t xml:space="preserve">In this week’s homework, your child will be receiving a reader book. Every Friday the students will return the book, and on Friday I will ask them to read the book to me. I will be reading with each child individually. I would recommend reading the story once a day. Please let me know if you have any questions. </w:t>
                      </w:r>
                    </w:p>
                    <w:p w:rsidR="007A7788" w:rsidRPr="008E0315" w:rsidRDefault="008E0315" w:rsidP="008E0315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sz w:val="28"/>
                          <w:szCs w:val="17"/>
                        </w:rPr>
                      </w:pPr>
                      <w:r w:rsidRPr="008E0315">
                        <w:rPr>
                          <w:b/>
                          <w:sz w:val="28"/>
                          <w:szCs w:val="17"/>
                        </w:rPr>
                        <w:t>Side Note:</w:t>
                      </w:r>
                      <w:r w:rsidRPr="008E0315">
                        <w:rPr>
                          <w:sz w:val="28"/>
                          <w:szCs w:val="17"/>
                        </w:rPr>
                        <w:t xml:space="preserve"> When you are able, please send in a family picture for our classroom fridge!</w:t>
                      </w:r>
                    </w:p>
                    <w:p w:rsidR="00237A4B" w:rsidRPr="001D10FC" w:rsidRDefault="00237A4B" w:rsidP="0027736D">
                      <w:pPr>
                        <w:spacing w:line="360" w:lineRule="auto"/>
                        <w:jc w:val="center"/>
                        <w:rPr>
                          <w:sz w:val="5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042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0A8BA6" wp14:editId="579C3AF1">
                <wp:simplePos x="0" y="0"/>
                <wp:positionH relativeFrom="page">
                  <wp:posOffset>4410075</wp:posOffset>
                </wp:positionH>
                <wp:positionV relativeFrom="page">
                  <wp:posOffset>1619250</wp:posOffset>
                </wp:positionV>
                <wp:extent cx="2559050" cy="2714625"/>
                <wp:effectExtent l="0" t="0" r="12700" b="28575"/>
                <wp:wrapNone/>
                <wp:docPr id="30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0" cy="2714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F48" w:rsidRDefault="00FE3D60" w:rsidP="00047F4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 w:rsidRPr="00047F48">
                              <w:rPr>
                                <w:color w:val="auto"/>
                              </w:rPr>
                              <w:t>Upcoming Events</w:t>
                            </w:r>
                          </w:p>
                          <w:p w:rsidR="00E06EFC" w:rsidRPr="00E06EFC" w:rsidRDefault="00E06EFC" w:rsidP="00E06EFC"/>
                          <w:p w:rsidR="00962B9F" w:rsidRPr="00E06EFC" w:rsidRDefault="00B71758" w:rsidP="00B32C22">
                            <w:pPr>
                              <w:numPr>
                                <w:ilvl w:val="0"/>
                                <w:numId w:val="19"/>
                              </w:numPr>
                              <w:spacing w:after="40" w:line="276" w:lineRule="auto"/>
                              <w:rPr>
                                <w:b/>
                                <w:szCs w:val="32"/>
                              </w:rPr>
                            </w:pPr>
                            <w:r w:rsidRPr="00E06EFC">
                              <w:rPr>
                                <w:b/>
                                <w:szCs w:val="32"/>
                                <w:u w:val="single"/>
                              </w:rPr>
                              <w:t>Friday, September 12</w:t>
                            </w:r>
                            <w:r w:rsidR="00962B9F" w:rsidRPr="00E06EFC">
                              <w:rPr>
                                <w:b/>
                                <w:szCs w:val="32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962B9F" w:rsidRPr="00E06EFC">
                              <w:rPr>
                                <w:b/>
                                <w:szCs w:val="32"/>
                                <w:u w:val="single"/>
                              </w:rPr>
                              <w:t>-</w:t>
                            </w:r>
                            <w:r w:rsidR="00962B9F" w:rsidRPr="00E06EFC">
                              <w:rPr>
                                <w:b/>
                                <w:szCs w:val="32"/>
                              </w:rPr>
                              <w:t xml:space="preserve"> Scholastic Orders Due</w:t>
                            </w:r>
                          </w:p>
                          <w:p w:rsidR="00962B9F" w:rsidRPr="00E06EFC" w:rsidRDefault="00B32C22" w:rsidP="00906C6C">
                            <w:pPr>
                              <w:numPr>
                                <w:ilvl w:val="0"/>
                                <w:numId w:val="19"/>
                              </w:numPr>
                              <w:spacing w:after="40" w:line="276" w:lineRule="auto"/>
                              <w:rPr>
                                <w:b/>
                                <w:szCs w:val="32"/>
                              </w:rPr>
                            </w:pPr>
                            <w:r w:rsidRPr="00E06EFC">
                              <w:rPr>
                                <w:b/>
                                <w:szCs w:val="32"/>
                                <w:u w:val="single"/>
                              </w:rPr>
                              <w:t xml:space="preserve">Monday, September </w:t>
                            </w:r>
                            <w:r w:rsidR="001E3FEA" w:rsidRPr="00E06EFC">
                              <w:rPr>
                                <w:b/>
                                <w:szCs w:val="32"/>
                                <w:u w:val="single"/>
                              </w:rPr>
                              <w:t>22</w:t>
                            </w:r>
                            <w:r w:rsidR="001E3FEA" w:rsidRPr="00E06EFC">
                              <w:rPr>
                                <w:b/>
                                <w:szCs w:val="32"/>
                                <w:u w:val="single"/>
                                <w:vertAlign w:val="superscript"/>
                              </w:rPr>
                              <w:t>nd</w:t>
                            </w:r>
                            <w:r w:rsidR="00962B9F" w:rsidRPr="00E06EFC">
                              <w:rPr>
                                <w:b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1E3FEA" w:rsidRPr="00E06EFC">
                              <w:rPr>
                                <w:b/>
                                <w:szCs w:val="32"/>
                                <w:u w:val="single"/>
                              </w:rPr>
                              <w:t>–</w:t>
                            </w:r>
                            <w:r w:rsidR="001E3FEA" w:rsidRPr="00E06EFC">
                              <w:rPr>
                                <w:b/>
                                <w:szCs w:val="32"/>
                              </w:rPr>
                              <w:t>First quarter progress report cards go home</w:t>
                            </w:r>
                          </w:p>
                          <w:p w:rsidR="0040338B" w:rsidRPr="00143ECD" w:rsidRDefault="0040338B" w:rsidP="00906C6C">
                            <w:pPr>
                              <w:numPr>
                                <w:ilvl w:val="0"/>
                                <w:numId w:val="19"/>
                              </w:numPr>
                              <w:spacing w:after="40" w:line="276" w:lineRule="auto"/>
                              <w:rPr>
                                <w:b/>
                                <w:szCs w:val="32"/>
                              </w:rPr>
                            </w:pPr>
                            <w:r w:rsidRPr="00E06EFC">
                              <w:rPr>
                                <w:b/>
                                <w:szCs w:val="32"/>
                                <w:u w:val="single"/>
                              </w:rPr>
                              <w:t>Friday, September 19</w:t>
                            </w:r>
                            <w:r w:rsidRPr="00E06EFC">
                              <w:rPr>
                                <w:b/>
                                <w:szCs w:val="32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E06EFC">
                              <w:rPr>
                                <w:b/>
                                <w:szCs w:val="32"/>
                                <w:u w:val="single"/>
                              </w:rPr>
                              <w:t>-</w:t>
                            </w:r>
                            <w:r w:rsidRPr="00E06EFC">
                              <w:rPr>
                                <w:b/>
                                <w:szCs w:val="32"/>
                              </w:rPr>
                              <w:t xml:space="preserve"> </w:t>
                            </w:r>
                            <w:r w:rsidRPr="00E06EFC">
                              <w:rPr>
                                <w:szCs w:val="32"/>
                              </w:rPr>
                              <w:t>Picture Day</w:t>
                            </w:r>
                          </w:p>
                          <w:p w:rsidR="00143ECD" w:rsidRPr="00E06EFC" w:rsidRDefault="00143ECD" w:rsidP="00906C6C">
                            <w:pPr>
                              <w:numPr>
                                <w:ilvl w:val="0"/>
                                <w:numId w:val="19"/>
                              </w:numPr>
                              <w:spacing w:after="40" w:line="276" w:lineRule="auto"/>
                              <w:rPr>
                                <w:b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Cs w:val="32"/>
                                <w:u w:val="single"/>
                              </w:rPr>
                              <w:t>Monday, September 22</w:t>
                            </w:r>
                            <w:r w:rsidRPr="00143ECD">
                              <w:rPr>
                                <w:b/>
                                <w:szCs w:val="32"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szCs w:val="32"/>
                                <w:u w:val="single"/>
                              </w:rPr>
                              <w:t>-</w:t>
                            </w:r>
                            <w:r>
                              <w:rPr>
                                <w:b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Cs w:val="32"/>
                              </w:rPr>
                              <w:t>Progress Reports go home</w:t>
                            </w:r>
                          </w:p>
                          <w:p w:rsidR="00994ED8" w:rsidRPr="00B32C22" w:rsidRDefault="00994ED8" w:rsidP="00994ED8">
                            <w:pPr>
                              <w:spacing w:after="40"/>
                              <w:ind w:left="787"/>
                              <w:rPr>
                                <w:b/>
                                <w:sz w:val="28"/>
                                <w:szCs w:val="32"/>
                              </w:rPr>
                            </w:pPr>
                          </w:p>
                          <w:p w:rsidR="00FE3D60" w:rsidRPr="00994ED8" w:rsidRDefault="00FE3D60" w:rsidP="00994ED8">
                            <w:pPr>
                              <w:spacing w:after="4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028" type="#_x0000_t202" style="position:absolute;margin-left:347.25pt;margin-top:127.5pt;width:201.5pt;height:213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" fillcolor="white [3201]" strokecolor="black [3200]" strokeweight="2pt">
                <v:textbox inset="0,0,0,0">
                  <w:txbxContent>
                    <w:p w:rsidR="00047F48" w:rsidRDefault="00FE3D60" w:rsidP="00047F48">
                      <w:pPr>
                        <w:pStyle w:val="Heading1"/>
                        <w:rPr>
                          <w:color w:val="auto"/>
                        </w:rPr>
                      </w:pPr>
                      <w:r w:rsidRPr="00047F48">
                        <w:rPr>
                          <w:color w:val="auto"/>
                        </w:rPr>
                        <w:t>Upcoming Events</w:t>
                      </w:r>
                    </w:p>
                    <w:p w:rsidR="00E06EFC" w:rsidRPr="00E06EFC" w:rsidRDefault="00E06EFC" w:rsidP="00E06EFC"/>
                    <w:p w:rsidR="00962B9F" w:rsidRPr="00E06EFC" w:rsidRDefault="00B71758" w:rsidP="00B32C22">
                      <w:pPr>
                        <w:numPr>
                          <w:ilvl w:val="0"/>
                          <w:numId w:val="19"/>
                        </w:numPr>
                        <w:spacing w:after="40" w:line="276" w:lineRule="auto"/>
                        <w:rPr>
                          <w:b/>
                          <w:szCs w:val="32"/>
                        </w:rPr>
                      </w:pPr>
                      <w:r w:rsidRPr="00E06EFC">
                        <w:rPr>
                          <w:b/>
                          <w:szCs w:val="32"/>
                          <w:u w:val="single"/>
                        </w:rPr>
                        <w:t>Friday, September 12</w:t>
                      </w:r>
                      <w:r w:rsidR="00962B9F" w:rsidRPr="00E06EFC">
                        <w:rPr>
                          <w:b/>
                          <w:szCs w:val="32"/>
                          <w:u w:val="single"/>
                          <w:vertAlign w:val="superscript"/>
                        </w:rPr>
                        <w:t>th</w:t>
                      </w:r>
                      <w:r w:rsidR="00962B9F" w:rsidRPr="00E06EFC">
                        <w:rPr>
                          <w:b/>
                          <w:szCs w:val="32"/>
                          <w:u w:val="single"/>
                        </w:rPr>
                        <w:t>-</w:t>
                      </w:r>
                      <w:r w:rsidR="00962B9F" w:rsidRPr="00E06EFC">
                        <w:rPr>
                          <w:b/>
                          <w:szCs w:val="32"/>
                        </w:rPr>
                        <w:t xml:space="preserve"> Scholastic Orders Due</w:t>
                      </w:r>
                    </w:p>
                    <w:p w:rsidR="00962B9F" w:rsidRPr="00E06EFC" w:rsidRDefault="00B32C22" w:rsidP="00906C6C">
                      <w:pPr>
                        <w:numPr>
                          <w:ilvl w:val="0"/>
                          <w:numId w:val="19"/>
                        </w:numPr>
                        <w:spacing w:after="40" w:line="276" w:lineRule="auto"/>
                        <w:rPr>
                          <w:b/>
                          <w:szCs w:val="32"/>
                        </w:rPr>
                      </w:pPr>
                      <w:r w:rsidRPr="00E06EFC">
                        <w:rPr>
                          <w:b/>
                          <w:szCs w:val="32"/>
                          <w:u w:val="single"/>
                        </w:rPr>
                        <w:t xml:space="preserve">Monday, September </w:t>
                      </w:r>
                      <w:r w:rsidR="001E3FEA" w:rsidRPr="00E06EFC">
                        <w:rPr>
                          <w:b/>
                          <w:szCs w:val="32"/>
                          <w:u w:val="single"/>
                        </w:rPr>
                        <w:t>22</w:t>
                      </w:r>
                      <w:r w:rsidR="001E3FEA" w:rsidRPr="00E06EFC">
                        <w:rPr>
                          <w:b/>
                          <w:szCs w:val="32"/>
                          <w:u w:val="single"/>
                          <w:vertAlign w:val="superscript"/>
                        </w:rPr>
                        <w:t>nd</w:t>
                      </w:r>
                      <w:r w:rsidR="00962B9F" w:rsidRPr="00E06EFC">
                        <w:rPr>
                          <w:b/>
                          <w:szCs w:val="32"/>
                          <w:u w:val="single"/>
                        </w:rPr>
                        <w:t xml:space="preserve"> </w:t>
                      </w:r>
                      <w:r w:rsidR="001E3FEA" w:rsidRPr="00E06EFC">
                        <w:rPr>
                          <w:b/>
                          <w:szCs w:val="32"/>
                          <w:u w:val="single"/>
                        </w:rPr>
                        <w:t>–</w:t>
                      </w:r>
                      <w:r w:rsidR="001E3FEA" w:rsidRPr="00E06EFC">
                        <w:rPr>
                          <w:b/>
                          <w:szCs w:val="32"/>
                        </w:rPr>
                        <w:t>First quarter progress report cards go home</w:t>
                      </w:r>
                    </w:p>
                    <w:p w:rsidR="0040338B" w:rsidRPr="00143ECD" w:rsidRDefault="0040338B" w:rsidP="00906C6C">
                      <w:pPr>
                        <w:numPr>
                          <w:ilvl w:val="0"/>
                          <w:numId w:val="19"/>
                        </w:numPr>
                        <w:spacing w:after="40" w:line="276" w:lineRule="auto"/>
                        <w:rPr>
                          <w:b/>
                          <w:szCs w:val="32"/>
                        </w:rPr>
                      </w:pPr>
                      <w:r w:rsidRPr="00E06EFC">
                        <w:rPr>
                          <w:b/>
                          <w:szCs w:val="32"/>
                          <w:u w:val="single"/>
                        </w:rPr>
                        <w:t>Friday, September 19</w:t>
                      </w:r>
                      <w:r w:rsidRPr="00E06EFC">
                        <w:rPr>
                          <w:b/>
                          <w:szCs w:val="32"/>
                          <w:u w:val="single"/>
                          <w:vertAlign w:val="superscript"/>
                        </w:rPr>
                        <w:t>th</w:t>
                      </w:r>
                      <w:r w:rsidRPr="00E06EFC">
                        <w:rPr>
                          <w:b/>
                          <w:szCs w:val="32"/>
                          <w:u w:val="single"/>
                        </w:rPr>
                        <w:t>-</w:t>
                      </w:r>
                      <w:r w:rsidRPr="00E06EFC">
                        <w:rPr>
                          <w:b/>
                          <w:szCs w:val="32"/>
                        </w:rPr>
                        <w:t xml:space="preserve"> </w:t>
                      </w:r>
                      <w:r w:rsidRPr="00E06EFC">
                        <w:rPr>
                          <w:szCs w:val="32"/>
                        </w:rPr>
                        <w:t>Picture Day</w:t>
                      </w:r>
                    </w:p>
                    <w:p w:rsidR="00143ECD" w:rsidRPr="00E06EFC" w:rsidRDefault="00143ECD" w:rsidP="00906C6C">
                      <w:pPr>
                        <w:numPr>
                          <w:ilvl w:val="0"/>
                          <w:numId w:val="19"/>
                        </w:numPr>
                        <w:spacing w:after="40" w:line="276" w:lineRule="auto"/>
                        <w:rPr>
                          <w:b/>
                          <w:szCs w:val="32"/>
                        </w:rPr>
                      </w:pPr>
                      <w:r>
                        <w:rPr>
                          <w:b/>
                          <w:szCs w:val="32"/>
                          <w:u w:val="single"/>
                        </w:rPr>
                        <w:t>Monday, September 22</w:t>
                      </w:r>
                      <w:r w:rsidRPr="00143ECD">
                        <w:rPr>
                          <w:b/>
                          <w:szCs w:val="32"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szCs w:val="32"/>
                          <w:u w:val="single"/>
                        </w:rPr>
                        <w:t>-</w:t>
                      </w:r>
                      <w:r>
                        <w:rPr>
                          <w:b/>
                          <w:szCs w:val="32"/>
                        </w:rPr>
                        <w:t xml:space="preserve"> </w:t>
                      </w:r>
                      <w:r>
                        <w:rPr>
                          <w:szCs w:val="32"/>
                        </w:rPr>
                        <w:t>Progress Reports go home</w:t>
                      </w:r>
                    </w:p>
                    <w:p w:rsidR="00994ED8" w:rsidRPr="00B32C22" w:rsidRDefault="00994ED8" w:rsidP="00994ED8">
                      <w:pPr>
                        <w:spacing w:after="40"/>
                        <w:ind w:left="787"/>
                        <w:rPr>
                          <w:b/>
                          <w:sz w:val="28"/>
                          <w:szCs w:val="32"/>
                        </w:rPr>
                      </w:pPr>
                    </w:p>
                    <w:p w:rsidR="00FE3D60" w:rsidRPr="00994ED8" w:rsidRDefault="00FE3D60" w:rsidP="00994ED8">
                      <w:pPr>
                        <w:spacing w:after="4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042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8E0F03" wp14:editId="27E2A94D">
                <wp:simplePos x="0" y="0"/>
                <wp:positionH relativeFrom="page">
                  <wp:posOffset>5953125</wp:posOffset>
                </wp:positionH>
                <wp:positionV relativeFrom="page">
                  <wp:posOffset>714375</wp:posOffset>
                </wp:positionV>
                <wp:extent cx="1130300" cy="485775"/>
                <wp:effectExtent l="0" t="0" r="12700" b="28575"/>
                <wp:wrapNone/>
                <wp:docPr id="2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48577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D60" w:rsidRPr="00EB0428" w:rsidRDefault="004D70B9" w:rsidP="00EB0428">
                            <w:pPr>
                              <w:pStyle w:val="VolumeandIssue"/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</w:rPr>
                              <w:t xml:space="preserve">September </w:t>
                            </w:r>
                            <w:r w:rsidR="000806C1">
                              <w:rPr>
                                <w:color w:val="000000" w:themeColor="text1"/>
                                <w:sz w:val="28"/>
                              </w:rPr>
                              <w:t>8</w:t>
                            </w:r>
                            <w:r w:rsidR="000806C1" w:rsidRPr="000806C1">
                              <w:rPr>
                                <w:color w:val="000000" w:themeColor="text1"/>
                                <w:sz w:val="28"/>
                                <w:vertAlign w:val="superscript"/>
                              </w:rPr>
                              <w:t>t</w:t>
                            </w:r>
                            <w:r w:rsidR="000806C1">
                              <w:rPr>
                                <w:color w:val="000000" w:themeColor="text1"/>
                                <w:sz w:val="28"/>
                                <w:vertAlign w:val="superscript"/>
                              </w:rPr>
                              <w:t>h</w:t>
                            </w:r>
                            <w:r w:rsidR="009314D4">
                              <w:rPr>
                                <w:color w:val="000000" w:themeColor="text1"/>
                                <w:sz w:val="28"/>
                              </w:rPr>
                              <w:t>, 2025</w:t>
                            </w:r>
                          </w:p>
                          <w:p w:rsidR="00FE3D60" w:rsidRPr="00EB0428" w:rsidRDefault="00BE4BFC" w:rsidP="00DD2A08">
                            <w:pPr>
                              <w:pStyle w:val="VolumeandIssue"/>
                              <w:jc w:val="left"/>
                              <w:rPr>
                                <w:color w:val="F79646"/>
                                <w:sz w:val="20"/>
                              </w:rPr>
                            </w:pPr>
                            <w:r w:rsidRPr="00EB0428">
                              <w:rPr>
                                <w:color w:val="F79646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29" type="#_x0000_t202" style="position:absolute;margin-left:468.75pt;margin-top:56.25pt;width:89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" fillcolor="white [3201]" strokecolor="black [3200]" strokeweight="2pt">
                <v:textbox inset="0,0,0,0">
                  <w:txbxContent>
                    <w:p w:rsidR="00FE3D60" w:rsidRPr="00EB0428" w:rsidRDefault="004D70B9" w:rsidP="00EB0428">
                      <w:pPr>
                        <w:pStyle w:val="VolumeandIssue"/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</w:rPr>
                        <w:t xml:space="preserve">September </w:t>
                      </w:r>
                      <w:r w:rsidR="000806C1">
                        <w:rPr>
                          <w:color w:val="000000" w:themeColor="text1"/>
                          <w:sz w:val="28"/>
                        </w:rPr>
                        <w:t>8</w:t>
                      </w:r>
                      <w:r w:rsidR="000806C1" w:rsidRPr="000806C1">
                        <w:rPr>
                          <w:color w:val="000000" w:themeColor="text1"/>
                          <w:sz w:val="28"/>
                          <w:vertAlign w:val="superscript"/>
                        </w:rPr>
                        <w:t>t</w:t>
                      </w:r>
                      <w:r w:rsidR="000806C1">
                        <w:rPr>
                          <w:color w:val="000000" w:themeColor="text1"/>
                          <w:sz w:val="28"/>
                          <w:vertAlign w:val="superscript"/>
                        </w:rPr>
                        <w:t>h</w:t>
                      </w:r>
                      <w:r w:rsidR="009314D4">
                        <w:rPr>
                          <w:color w:val="000000" w:themeColor="text1"/>
                          <w:sz w:val="28"/>
                        </w:rPr>
                        <w:t>, 2025</w:t>
                      </w:r>
                    </w:p>
                    <w:p w:rsidR="00FE3D60" w:rsidRPr="00EB0428" w:rsidRDefault="00BE4BFC" w:rsidP="00DD2A08">
                      <w:pPr>
                        <w:pStyle w:val="VolumeandIssue"/>
                        <w:jc w:val="left"/>
                        <w:rPr>
                          <w:color w:val="F79646"/>
                          <w:sz w:val="20"/>
                        </w:rPr>
                      </w:pPr>
                      <w:r w:rsidRPr="00EB0428">
                        <w:rPr>
                          <w:color w:val="F79646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3BC3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AD394DA" wp14:editId="3202455D">
                <wp:simplePos x="0" y="0"/>
                <wp:positionH relativeFrom="page">
                  <wp:posOffset>452120</wp:posOffset>
                </wp:positionH>
                <wp:positionV relativeFrom="page">
                  <wp:posOffset>681990</wp:posOffset>
                </wp:positionV>
                <wp:extent cx="6635750" cy="862330"/>
                <wp:effectExtent l="0" t="0" r="12700" b="13970"/>
                <wp:wrapNone/>
                <wp:docPr id="2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0" cy="86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Pr="000E6D48" w:rsidRDefault="001E0D55" w:rsidP="00236FD0">
                            <w:pPr>
                              <w:pStyle w:val="Masthead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0E6D48">
                              <w:rPr>
                                <w:color w:val="auto"/>
                                <w:sz w:val="36"/>
                                <w:szCs w:val="36"/>
                              </w:rPr>
                              <w:t>Miss. Oziem’s Classroom</w:t>
                            </w:r>
                            <w:r w:rsidR="00FE3D60" w:rsidRPr="000E6D48">
                              <w:rPr>
                                <w:color w:val="auto"/>
                                <w:sz w:val="36"/>
                                <w:szCs w:val="36"/>
                              </w:rPr>
                              <w:t xml:space="preserve"> Newsletter</w:t>
                            </w:r>
                          </w:p>
                          <w:p w:rsidR="00FE3D60" w:rsidRPr="00BC0D37" w:rsidRDefault="00DD2A08" w:rsidP="00236FD0">
                            <w:pPr>
                              <w:pStyle w:val="Masthead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0E6D48">
                              <w:rPr>
                                <w:color w:val="auto"/>
                                <w:sz w:val="40"/>
                                <w:szCs w:val="40"/>
                              </w:rPr>
                              <w:t>HOziem@ststephennb.education</w:t>
                            </w:r>
                            <w:proofErr w:type="spellEnd"/>
                            <w:r w:rsidR="00FE3D60" w:rsidRPr="000E6D48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35.6pt;margin-top:53.7pt;width:522.5pt;height:67.9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" filled="f" stroked="f" strokecolor="white">
                <v:textbox inset="0,0,0,0">
                  <w:txbxContent>
                    <w:p w:rsidR="00FE3D60" w:rsidRPr="000E6D48" w:rsidRDefault="001E0D55" w:rsidP="00236FD0">
                      <w:pPr>
                        <w:pStyle w:val="Masthead"/>
                        <w:rPr>
                          <w:color w:val="auto"/>
                          <w:sz w:val="36"/>
                          <w:szCs w:val="36"/>
                        </w:rPr>
                      </w:pPr>
                      <w:r w:rsidRPr="000E6D48">
                        <w:rPr>
                          <w:color w:val="auto"/>
                          <w:sz w:val="36"/>
                          <w:szCs w:val="36"/>
                        </w:rPr>
                        <w:t>Miss. Oziem’s Classroom</w:t>
                      </w:r>
                      <w:r w:rsidR="00FE3D60" w:rsidRPr="000E6D48">
                        <w:rPr>
                          <w:color w:val="auto"/>
                          <w:sz w:val="36"/>
                          <w:szCs w:val="36"/>
                        </w:rPr>
                        <w:t xml:space="preserve"> Newsletter</w:t>
                      </w:r>
                    </w:p>
                    <w:p w:rsidR="00FE3D60" w:rsidRPr="00BC0D37" w:rsidRDefault="00DD2A08" w:rsidP="00236FD0">
                      <w:pPr>
                        <w:pStyle w:val="Masthead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proofErr w:type="spellStart"/>
                      <w:r w:rsidRPr="000E6D48">
                        <w:rPr>
                          <w:color w:val="auto"/>
                          <w:sz w:val="40"/>
                          <w:szCs w:val="40"/>
                        </w:rPr>
                        <w:t>HOziem@ststephennb.education</w:t>
                      </w:r>
                      <w:proofErr w:type="spellEnd"/>
                      <w:r w:rsidR="00FE3D60" w:rsidRPr="000E6D48">
                        <w:rPr>
                          <w:color w:val="auto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C2BD648" wp14:editId="58C8454C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1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1" type="#_x0000_t202" style="position:absolute;margin-left:200pt;margin-top:248pt;width:7.2pt;height:7.2pt;z-index:2516480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DBH88W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1756D8" wp14:editId="186B54F8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20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2" type="#_x0000_t202" style="position:absolute;margin-left:199.2pt;margin-top:519.8pt;width:7.2pt;height:7.2pt;z-index:2516490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EasQIAALs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Gn5xGr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8A75FEB" wp14:editId="7817B28E">
                <wp:simplePos x="0" y="0"/>
                <wp:positionH relativeFrom="page">
                  <wp:posOffset>905510</wp:posOffset>
                </wp:positionH>
                <wp:positionV relativeFrom="page">
                  <wp:posOffset>522605</wp:posOffset>
                </wp:positionV>
                <wp:extent cx="5937250" cy="1008380"/>
                <wp:effectExtent l="635" t="0" r="0" b="2540"/>
                <wp:wrapNone/>
                <wp:docPr id="1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Pr="00AE3816" w:rsidRDefault="00FE3D60" w:rsidP="00AE3816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33" type="#_x0000_t202" style="position:absolute;margin-left:71.3pt;margin-top:41.15pt;width:467.5pt;height:79.4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3zpsw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" filled="f" stroked="f">
                <v:textbox style="mso-fit-shape-to-text:t" inset="0,0,0,0">
                  <w:txbxContent>
                    <w:p w:rsidR="00FE3D60" w:rsidRPr="00AE3816" w:rsidRDefault="00FE3D60" w:rsidP="00AE3816"/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29D8EA" wp14:editId="20734F11">
                <wp:simplePos x="0" y="0"/>
                <wp:positionH relativeFrom="page">
                  <wp:posOffset>3878580</wp:posOffset>
                </wp:positionH>
                <wp:positionV relativeFrom="page">
                  <wp:posOffset>7287260</wp:posOffset>
                </wp:positionV>
                <wp:extent cx="3093720" cy="177165"/>
                <wp:effectExtent l="1905" t="635" r="0" b="3175"/>
                <wp:wrapNone/>
                <wp:docPr id="18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Pr="00AE3816" w:rsidRDefault="00FE3D60" w:rsidP="00AE3816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034" type="#_x0000_t202" style="position:absolute;margin-left:305.4pt;margin-top:573.8pt;width:243.6pt;height:13.9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4qMsA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" filled="f" stroked="f">
                <v:textbox style="mso-fit-shape-to-text:t" inset="0,0,0,0">
                  <w:txbxContent>
                    <w:p w:rsidR="00FE3D60" w:rsidRPr="00AE3816" w:rsidRDefault="00FE3D60" w:rsidP="00AE3816"/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CFFC4F" wp14:editId="550F4E72">
                <wp:simplePos x="0" y="0"/>
                <wp:positionH relativeFrom="page">
                  <wp:posOffset>3878580</wp:posOffset>
                </wp:positionH>
                <wp:positionV relativeFrom="page">
                  <wp:posOffset>3886200</wp:posOffset>
                </wp:positionV>
                <wp:extent cx="3093720" cy="177165"/>
                <wp:effectExtent l="1905" t="0" r="0" b="3810"/>
                <wp:wrapNone/>
                <wp:docPr id="15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Pr="00AE3816" w:rsidRDefault="00FE3D60" w:rsidP="00AE3816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035" type="#_x0000_t202" style="position:absolute;margin-left:305.4pt;margin-top:306pt;width:243.6pt;height:13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rqsAIAALM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" filled="f" stroked="f">
                <v:textbox style="mso-fit-shape-to-text:t" inset="0,0,0,0">
                  <w:txbxContent>
                    <w:p w:rsidR="00FE3D60" w:rsidRPr="00AE3816" w:rsidRDefault="00FE3D60" w:rsidP="00AE3816"/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7414CE5" wp14:editId="2F2FD318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14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6" type="#_x0000_t202" style="position:absolute;margin-left:200pt;margin-top:97pt;width:7.2pt;height:7.2pt;z-index:2516500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8C21AC1" wp14:editId="2989528E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13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7" type="#_x0000_t202" style="position:absolute;margin-left:201pt;margin-top:351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430CF68" wp14:editId="2F9176A4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12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8" type="#_x0000_t202" style="position:absolute;margin-left:201pt;margin-top:604pt;width:7.2pt;height:7.2pt;z-index:2516520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A812B58" wp14:editId="4868D0E5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1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9" type="#_x0000_t202" style="position:absolute;margin-left:43pt;margin-top:98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C7t5e3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822B9D4" wp14:editId="673FF5A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10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40" type="#_x0000_t202" style="position:absolute;margin-left:43.2pt;margin-top:451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BFB00F" wp14:editId="23D1DF41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9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41" type="#_x0000_t202" style="position:absolute;margin-left:200pt;margin-top:82.8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au9sQIAALs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fLGrvbECAAC7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6E961B" wp14:editId="3E816D50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8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42" type="#_x0000_t202" style="position:absolute;margin-left:198.2pt;margin-top:319pt;width:7.2pt;height:7.2pt;z-index:2516561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BElIn6xAgAAuw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64B784C" wp14:editId="1852B41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7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43" type="#_x0000_t202" style="position:absolute;margin-left:199pt;margin-top:546pt;width:7.2pt;height:7.2pt;z-index:2516572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x1D49rECAAC7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D44800" wp14:editId="65DAF9D2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6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44" type="#_x0000_t202" style="position:absolute;margin-left:43pt;margin-top:98pt;width:7.2pt;height:7.2pt;z-index:2516582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294sgIAALs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fJdveLICAAC7BQAADgAA&#10;AAAAAAAAAAAAAAAuAgAAZHJzL2Uyb0RvYy54bWxQSwECLQAUAAYACAAAACEA0rd7sdwAAAAKAQAA&#10;DwAAAAAAAAAAAAAAAAAMBQAAZHJzL2Rvd25yZXYueG1sUEsFBgAAAAAEAAQA8wAAABUGAAAAAA=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AED49E" wp14:editId="7A1F7761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5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5" type="#_x0000_t202" style="position:absolute;margin-left:42.2pt;margin-top:436.8pt;width:7.2pt;height:7.2pt;z-index:2516592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B+FearECAAC7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33B71B" wp14:editId="6F044BD1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6" type="#_x0000_t202" style="position:absolute;margin-left:200pt;margin-top:22pt;width:7.2pt;height:7.2pt;z-index:2516602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L/Vpl7ECAAC7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DD75EF" wp14:editId="5501FF9B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7" type="#_x0000_t202" style="position:absolute;margin-left:201pt;margin-top:213.8pt;width:7.2pt;height:7.2pt;z-index:2516613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1AsQIAALs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B7B679" wp14:editId="4AE01FA4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8" type="#_x0000_t202" style="position:absolute;margin-left:202pt;margin-top:362pt;width:7.2pt;height:7.2pt;z-index:2516623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6GTsQ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O87oZOxAgAAuw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15570" w:rsidSect="00CD165E">
      <w:pgSz w:w="12240" w:h="15840" w:code="185"/>
      <w:pgMar w:top="1440" w:right="1440" w:bottom="1440" w:left="1440" w:header="0" w:footer="0" w:gutter="0"/>
      <w:pgBorders w:offsetFrom="page">
        <w:top w:val="triangleParty" w:sz="15" w:space="24" w:color="auto"/>
        <w:left w:val="triangleParty" w:sz="15" w:space="24" w:color="auto"/>
        <w:bottom w:val="triangleParty" w:sz="15" w:space="24" w:color="auto"/>
        <w:right w:val="triangleParty" w:sz="15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20D" w:rsidRDefault="00DD320D">
      <w:r>
        <w:separator/>
      </w:r>
    </w:p>
  </w:endnote>
  <w:endnote w:type="continuationSeparator" w:id="0">
    <w:p w:rsidR="00DD320D" w:rsidRDefault="00DD3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20D" w:rsidRDefault="00DD320D">
      <w:r>
        <w:separator/>
      </w:r>
    </w:p>
  </w:footnote>
  <w:footnote w:type="continuationSeparator" w:id="0">
    <w:p w:rsidR="00DD320D" w:rsidRDefault="00DD32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11.25pt;height:11.25pt" o:bullet="t">
        <v:imagedata r:id="rId1" o:title="BD14691_"/>
      </v:shape>
    </w:pict>
  </w:numPicBullet>
  <w:numPicBullet w:numPicBulletId="1">
    <w:pict>
      <v:shape id="_x0000_i1085" type="#_x0000_t75" style="width:467.75pt;height:428.2pt" o:bullet="t">
        <v:imagedata r:id="rId2" o:title="16808-illustration-of-a-red-autumn-leaf-pv[1]"/>
      </v:shape>
    </w:pict>
  </w:numPicBullet>
  <w:numPicBullet w:numPicBulletId="2">
    <w:pict>
      <v:shape id="_x0000_i1086" type="#_x0000_t75" style="width:351.35pt;height:7in" o:bullet="t">
        <v:imagedata r:id="rId3" o:title="lions mane jellyfish"/>
      </v:shape>
    </w:pict>
  </w:numPicBullet>
  <w:numPicBullet w:numPicBulletId="3">
    <w:pict>
      <v:shape id="_x0000_i1087" type="#_x0000_t75" style="width:467.85pt;height:408.05pt" o:bullet="t">
        <v:imagedata r:id="rId4" o:title="Mickey-Mouse-Head-HD-Wallpaper-5213-e1445516653826[1]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0D49F7"/>
    <w:multiLevelType w:val="hybridMultilevel"/>
    <w:tmpl w:val="92DC8DF8"/>
    <w:lvl w:ilvl="0" w:tplc="B088F56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0C4266"/>
    <w:multiLevelType w:val="hybridMultilevel"/>
    <w:tmpl w:val="15ACCD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111203"/>
    <w:multiLevelType w:val="hybridMultilevel"/>
    <w:tmpl w:val="5C604CCC"/>
    <w:lvl w:ilvl="0" w:tplc="B088F56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1A4C71"/>
    <w:multiLevelType w:val="hybridMultilevel"/>
    <w:tmpl w:val="F5C64B30"/>
    <w:lvl w:ilvl="0" w:tplc="B088F566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B0B32F2"/>
    <w:multiLevelType w:val="hybridMultilevel"/>
    <w:tmpl w:val="A77E154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D63088E"/>
    <w:multiLevelType w:val="hybridMultilevel"/>
    <w:tmpl w:val="E11A516C"/>
    <w:lvl w:ilvl="0" w:tplc="68DACF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516D1130"/>
    <w:multiLevelType w:val="hybridMultilevel"/>
    <w:tmpl w:val="5AF0412E"/>
    <w:lvl w:ilvl="0" w:tplc="B088F56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20">
    <w:nsid w:val="5D9C6123"/>
    <w:multiLevelType w:val="hybridMultilevel"/>
    <w:tmpl w:val="AB7EAA9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634F1103"/>
    <w:multiLevelType w:val="hybridMultilevel"/>
    <w:tmpl w:val="9B4E6AD8"/>
    <w:lvl w:ilvl="0" w:tplc="4FEC8DC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AB3750"/>
    <w:multiLevelType w:val="hybridMultilevel"/>
    <w:tmpl w:val="8AA66938"/>
    <w:lvl w:ilvl="0" w:tplc="EC7A8B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CE1078"/>
    <w:multiLevelType w:val="hybridMultilevel"/>
    <w:tmpl w:val="39ACCBD0"/>
    <w:lvl w:ilvl="0" w:tplc="68DACF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8996253"/>
    <w:multiLevelType w:val="hybridMultilevel"/>
    <w:tmpl w:val="A754D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FAC4116"/>
    <w:multiLevelType w:val="hybridMultilevel"/>
    <w:tmpl w:val="617ADDDA"/>
    <w:lvl w:ilvl="0" w:tplc="68DACF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14"/>
  </w:num>
  <w:num w:numId="13">
    <w:abstractNumId w:val="21"/>
  </w:num>
  <w:num w:numId="14">
    <w:abstractNumId w:val="18"/>
  </w:num>
  <w:num w:numId="15">
    <w:abstractNumId w:val="16"/>
  </w:num>
  <w:num w:numId="16">
    <w:abstractNumId w:val="19"/>
  </w:num>
  <w:num w:numId="17">
    <w:abstractNumId w:val="11"/>
  </w:num>
  <w:num w:numId="18">
    <w:abstractNumId w:val="24"/>
  </w:num>
  <w:num w:numId="19">
    <w:abstractNumId w:val="13"/>
  </w:num>
  <w:num w:numId="20">
    <w:abstractNumId w:val="15"/>
  </w:num>
  <w:num w:numId="21">
    <w:abstractNumId w:val="20"/>
  </w:num>
  <w:num w:numId="22">
    <w:abstractNumId w:val="17"/>
  </w:num>
  <w:num w:numId="23">
    <w:abstractNumId w:val="27"/>
  </w:num>
  <w:num w:numId="24">
    <w:abstractNumId w:val="25"/>
  </w:num>
  <w:num w:numId="25">
    <w:abstractNumId w:val="23"/>
  </w:num>
  <w:num w:numId="26">
    <w:abstractNumId w:val="12"/>
  </w:num>
  <w:num w:numId="27">
    <w:abstractNumId w:val="22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20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1D7"/>
    <w:rsid w:val="00047F48"/>
    <w:rsid w:val="00050191"/>
    <w:rsid w:val="00070C1F"/>
    <w:rsid w:val="000806C1"/>
    <w:rsid w:val="000877A4"/>
    <w:rsid w:val="000B3BB0"/>
    <w:rsid w:val="000C2ED6"/>
    <w:rsid w:val="000C5377"/>
    <w:rsid w:val="000D14E5"/>
    <w:rsid w:val="000D5D3D"/>
    <w:rsid w:val="000E32BD"/>
    <w:rsid w:val="000E6D48"/>
    <w:rsid w:val="000F6884"/>
    <w:rsid w:val="001253F2"/>
    <w:rsid w:val="001273AB"/>
    <w:rsid w:val="00143ECD"/>
    <w:rsid w:val="00144343"/>
    <w:rsid w:val="0014699E"/>
    <w:rsid w:val="001568C5"/>
    <w:rsid w:val="00162AF9"/>
    <w:rsid w:val="00164D3F"/>
    <w:rsid w:val="00167DED"/>
    <w:rsid w:val="00174844"/>
    <w:rsid w:val="001844BF"/>
    <w:rsid w:val="00184C67"/>
    <w:rsid w:val="00187C42"/>
    <w:rsid w:val="00190D60"/>
    <w:rsid w:val="00194765"/>
    <w:rsid w:val="001A5A72"/>
    <w:rsid w:val="001B23D0"/>
    <w:rsid w:val="001B32F2"/>
    <w:rsid w:val="001C2603"/>
    <w:rsid w:val="001D10FC"/>
    <w:rsid w:val="001D2CAC"/>
    <w:rsid w:val="001E0D55"/>
    <w:rsid w:val="001E3FEA"/>
    <w:rsid w:val="001E5185"/>
    <w:rsid w:val="001F375D"/>
    <w:rsid w:val="001F5E64"/>
    <w:rsid w:val="00200D95"/>
    <w:rsid w:val="00213DB3"/>
    <w:rsid w:val="00215570"/>
    <w:rsid w:val="00222136"/>
    <w:rsid w:val="00224018"/>
    <w:rsid w:val="002309F4"/>
    <w:rsid w:val="00236358"/>
    <w:rsid w:val="00236FD0"/>
    <w:rsid w:val="00237A4B"/>
    <w:rsid w:val="00270184"/>
    <w:rsid w:val="00275984"/>
    <w:rsid w:val="0027736D"/>
    <w:rsid w:val="00284F12"/>
    <w:rsid w:val="002B1E02"/>
    <w:rsid w:val="002C08BC"/>
    <w:rsid w:val="002C35F7"/>
    <w:rsid w:val="002D2D8A"/>
    <w:rsid w:val="002D2F86"/>
    <w:rsid w:val="002F0AEB"/>
    <w:rsid w:val="002F54AE"/>
    <w:rsid w:val="0031655F"/>
    <w:rsid w:val="0033180C"/>
    <w:rsid w:val="0033356B"/>
    <w:rsid w:val="0034326B"/>
    <w:rsid w:val="00350640"/>
    <w:rsid w:val="003535D6"/>
    <w:rsid w:val="003542C9"/>
    <w:rsid w:val="003743CF"/>
    <w:rsid w:val="003763D1"/>
    <w:rsid w:val="00380B5D"/>
    <w:rsid w:val="00380C9F"/>
    <w:rsid w:val="00394ED5"/>
    <w:rsid w:val="003A44AF"/>
    <w:rsid w:val="003B7587"/>
    <w:rsid w:val="003C1C93"/>
    <w:rsid w:val="003C2170"/>
    <w:rsid w:val="003C5B11"/>
    <w:rsid w:val="003C7BA6"/>
    <w:rsid w:val="003D0BE9"/>
    <w:rsid w:val="003E0B50"/>
    <w:rsid w:val="003E2A87"/>
    <w:rsid w:val="0040338B"/>
    <w:rsid w:val="00412071"/>
    <w:rsid w:val="004203BE"/>
    <w:rsid w:val="004324F0"/>
    <w:rsid w:val="004404A5"/>
    <w:rsid w:val="00446B63"/>
    <w:rsid w:val="00453D3E"/>
    <w:rsid w:val="00456E19"/>
    <w:rsid w:val="004629DF"/>
    <w:rsid w:val="0048007A"/>
    <w:rsid w:val="004B2483"/>
    <w:rsid w:val="004B2E97"/>
    <w:rsid w:val="004B635E"/>
    <w:rsid w:val="004C06E7"/>
    <w:rsid w:val="004C108C"/>
    <w:rsid w:val="004C1FC0"/>
    <w:rsid w:val="004C787F"/>
    <w:rsid w:val="004D70B9"/>
    <w:rsid w:val="00516F08"/>
    <w:rsid w:val="00523ABD"/>
    <w:rsid w:val="00524BBD"/>
    <w:rsid w:val="00525095"/>
    <w:rsid w:val="00530AF1"/>
    <w:rsid w:val="0054369E"/>
    <w:rsid w:val="00544281"/>
    <w:rsid w:val="005506E3"/>
    <w:rsid w:val="005533DB"/>
    <w:rsid w:val="005577F7"/>
    <w:rsid w:val="005848F0"/>
    <w:rsid w:val="00593D63"/>
    <w:rsid w:val="0059690B"/>
    <w:rsid w:val="005A53AD"/>
    <w:rsid w:val="005A5A8B"/>
    <w:rsid w:val="005B4E1A"/>
    <w:rsid w:val="005B4F56"/>
    <w:rsid w:val="005B7866"/>
    <w:rsid w:val="005D443F"/>
    <w:rsid w:val="005E03D7"/>
    <w:rsid w:val="00605769"/>
    <w:rsid w:val="006140A3"/>
    <w:rsid w:val="00644975"/>
    <w:rsid w:val="0064762F"/>
    <w:rsid w:val="00647FE7"/>
    <w:rsid w:val="00651F9C"/>
    <w:rsid w:val="00681C27"/>
    <w:rsid w:val="00685F8D"/>
    <w:rsid w:val="006867A4"/>
    <w:rsid w:val="006A2270"/>
    <w:rsid w:val="006A65B0"/>
    <w:rsid w:val="006C073E"/>
    <w:rsid w:val="006C119A"/>
    <w:rsid w:val="006D64B2"/>
    <w:rsid w:val="006E29F9"/>
    <w:rsid w:val="006F69EC"/>
    <w:rsid w:val="00701254"/>
    <w:rsid w:val="007041E4"/>
    <w:rsid w:val="0070786F"/>
    <w:rsid w:val="00713F30"/>
    <w:rsid w:val="00720E37"/>
    <w:rsid w:val="00730D8F"/>
    <w:rsid w:val="0073251A"/>
    <w:rsid w:val="00733748"/>
    <w:rsid w:val="00742189"/>
    <w:rsid w:val="00754090"/>
    <w:rsid w:val="00782EB2"/>
    <w:rsid w:val="0079418A"/>
    <w:rsid w:val="007A4C2C"/>
    <w:rsid w:val="007A6666"/>
    <w:rsid w:val="007A7788"/>
    <w:rsid w:val="007B2BC2"/>
    <w:rsid w:val="007B3172"/>
    <w:rsid w:val="007D138D"/>
    <w:rsid w:val="007D56E9"/>
    <w:rsid w:val="007D7F35"/>
    <w:rsid w:val="007F360F"/>
    <w:rsid w:val="007F3FA8"/>
    <w:rsid w:val="008041D7"/>
    <w:rsid w:val="008042A1"/>
    <w:rsid w:val="00805DBA"/>
    <w:rsid w:val="00832601"/>
    <w:rsid w:val="00835E85"/>
    <w:rsid w:val="00837084"/>
    <w:rsid w:val="00837290"/>
    <w:rsid w:val="00841065"/>
    <w:rsid w:val="0084114C"/>
    <w:rsid w:val="0084273F"/>
    <w:rsid w:val="00851A42"/>
    <w:rsid w:val="00852988"/>
    <w:rsid w:val="00852FCA"/>
    <w:rsid w:val="00855382"/>
    <w:rsid w:val="00866F00"/>
    <w:rsid w:val="00880C61"/>
    <w:rsid w:val="00892B10"/>
    <w:rsid w:val="008A0005"/>
    <w:rsid w:val="008B536F"/>
    <w:rsid w:val="008C1D24"/>
    <w:rsid w:val="008C3BC3"/>
    <w:rsid w:val="008C7FE0"/>
    <w:rsid w:val="008D21C3"/>
    <w:rsid w:val="008D4A80"/>
    <w:rsid w:val="008D5A62"/>
    <w:rsid w:val="008E02B2"/>
    <w:rsid w:val="008E0315"/>
    <w:rsid w:val="008F66E7"/>
    <w:rsid w:val="00906C6C"/>
    <w:rsid w:val="0091225B"/>
    <w:rsid w:val="00925343"/>
    <w:rsid w:val="009314D4"/>
    <w:rsid w:val="00933C15"/>
    <w:rsid w:val="00940F18"/>
    <w:rsid w:val="0094155C"/>
    <w:rsid w:val="009429B8"/>
    <w:rsid w:val="00944813"/>
    <w:rsid w:val="00944FA8"/>
    <w:rsid w:val="00962B9F"/>
    <w:rsid w:val="00977423"/>
    <w:rsid w:val="00983828"/>
    <w:rsid w:val="009916DB"/>
    <w:rsid w:val="00994ED8"/>
    <w:rsid w:val="009A266F"/>
    <w:rsid w:val="009A39FB"/>
    <w:rsid w:val="009C438E"/>
    <w:rsid w:val="009D7C32"/>
    <w:rsid w:val="009E08FE"/>
    <w:rsid w:val="009E4798"/>
    <w:rsid w:val="009F08D6"/>
    <w:rsid w:val="009F2C50"/>
    <w:rsid w:val="00A01F2D"/>
    <w:rsid w:val="00A302C9"/>
    <w:rsid w:val="00A31FC8"/>
    <w:rsid w:val="00A3453A"/>
    <w:rsid w:val="00A72C57"/>
    <w:rsid w:val="00A842F7"/>
    <w:rsid w:val="00A843A1"/>
    <w:rsid w:val="00A84EA4"/>
    <w:rsid w:val="00A9094F"/>
    <w:rsid w:val="00A97B0A"/>
    <w:rsid w:val="00AA15E6"/>
    <w:rsid w:val="00AC3FF1"/>
    <w:rsid w:val="00AD148A"/>
    <w:rsid w:val="00AE3816"/>
    <w:rsid w:val="00AE5663"/>
    <w:rsid w:val="00B009F2"/>
    <w:rsid w:val="00B00C94"/>
    <w:rsid w:val="00B214C5"/>
    <w:rsid w:val="00B32950"/>
    <w:rsid w:val="00B32C22"/>
    <w:rsid w:val="00B449D0"/>
    <w:rsid w:val="00B55990"/>
    <w:rsid w:val="00B62ACF"/>
    <w:rsid w:val="00B70309"/>
    <w:rsid w:val="00B71758"/>
    <w:rsid w:val="00B71E36"/>
    <w:rsid w:val="00B87FC2"/>
    <w:rsid w:val="00BA396A"/>
    <w:rsid w:val="00BA7E32"/>
    <w:rsid w:val="00BB152F"/>
    <w:rsid w:val="00BB757B"/>
    <w:rsid w:val="00BC0D37"/>
    <w:rsid w:val="00BC38DD"/>
    <w:rsid w:val="00BD1DAC"/>
    <w:rsid w:val="00BE08D7"/>
    <w:rsid w:val="00BE4731"/>
    <w:rsid w:val="00BE4BFC"/>
    <w:rsid w:val="00BE579B"/>
    <w:rsid w:val="00C01CF5"/>
    <w:rsid w:val="00C1656B"/>
    <w:rsid w:val="00C1782A"/>
    <w:rsid w:val="00C26529"/>
    <w:rsid w:val="00C312B9"/>
    <w:rsid w:val="00C446BE"/>
    <w:rsid w:val="00C52F74"/>
    <w:rsid w:val="00C544BD"/>
    <w:rsid w:val="00C54BC7"/>
    <w:rsid w:val="00C55100"/>
    <w:rsid w:val="00C55FAA"/>
    <w:rsid w:val="00C64CA0"/>
    <w:rsid w:val="00C80EC0"/>
    <w:rsid w:val="00C81131"/>
    <w:rsid w:val="00C83579"/>
    <w:rsid w:val="00CB0B1A"/>
    <w:rsid w:val="00CC3F51"/>
    <w:rsid w:val="00CD165E"/>
    <w:rsid w:val="00CD4651"/>
    <w:rsid w:val="00CD65CD"/>
    <w:rsid w:val="00CE470C"/>
    <w:rsid w:val="00CE6A69"/>
    <w:rsid w:val="00CE7A71"/>
    <w:rsid w:val="00CF17E1"/>
    <w:rsid w:val="00CF6AB7"/>
    <w:rsid w:val="00D026D5"/>
    <w:rsid w:val="00D05582"/>
    <w:rsid w:val="00D11DF3"/>
    <w:rsid w:val="00D12DA3"/>
    <w:rsid w:val="00D33014"/>
    <w:rsid w:val="00D3519B"/>
    <w:rsid w:val="00D431BD"/>
    <w:rsid w:val="00D502D3"/>
    <w:rsid w:val="00D53217"/>
    <w:rsid w:val="00DA16A8"/>
    <w:rsid w:val="00DC119E"/>
    <w:rsid w:val="00DC2208"/>
    <w:rsid w:val="00DD2A08"/>
    <w:rsid w:val="00DD320D"/>
    <w:rsid w:val="00DD4680"/>
    <w:rsid w:val="00DE68B8"/>
    <w:rsid w:val="00DF3CC2"/>
    <w:rsid w:val="00DF4BC8"/>
    <w:rsid w:val="00E01369"/>
    <w:rsid w:val="00E0514E"/>
    <w:rsid w:val="00E06EFC"/>
    <w:rsid w:val="00E247EF"/>
    <w:rsid w:val="00E51345"/>
    <w:rsid w:val="00E57737"/>
    <w:rsid w:val="00E76CCF"/>
    <w:rsid w:val="00E97DCF"/>
    <w:rsid w:val="00EA24B8"/>
    <w:rsid w:val="00EA4ABA"/>
    <w:rsid w:val="00EA57E3"/>
    <w:rsid w:val="00EB0428"/>
    <w:rsid w:val="00EB10EA"/>
    <w:rsid w:val="00EC3FEA"/>
    <w:rsid w:val="00ED7FCF"/>
    <w:rsid w:val="00EF00D1"/>
    <w:rsid w:val="00F12F72"/>
    <w:rsid w:val="00F2073E"/>
    <w:rsid w:val="00F244F3"/>
    <w:rsid w:val="00F340E7"/>
    <w:rsid w:val="00F36E14"/>
    <w:rsid w:val="00F46A00"/>
    <w:rsid w:val="00F575C2"/>
    <w:rsid w:val="00F57E6D"/>
    <w:rsid w:val="00F6665B"/>
    <w:rsid w:val="00F7747A"/>
    <w:rsid w:val="00F90A68"/>
    <w:rsid w:val="00F92DE6"/>
    <w:rsid w:val="00F946DB"/>
    <w:rsid w:val="00FC3BB9"/>
    <w:rsid w:val="00FD53FD"/>
    <w:rsid w:val="00FD6544"/>
    <w:rsid w:val="00FE3D60"/>
    <w:rsid w:val="00FF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 style="mso-position-horizontal-relative:page;mso-position-vertical-relative:page" fill="f" fillcolor="white" stroke="f">
      <v:fill color="white" on="f"/>
      <v:stroke on="f"/>
      <v:textbox inset="0,0,0,0"/>
      <o:colormru v:ext="edit" colors="#fcf1a2,#b00000,#fff6db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B23D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67D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B23D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67D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clubs.scholastic.com/hom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clubs.scholastic.com/hom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yperlink" Target="https://ozststephens.wixsite.com/mysite" TargetMode="Externa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ozststephens.wixsite.com/mysite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e\Documents\Classroom%20newsletter%20Po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 Poe</Template>
  <TotalTime>16</TotalTime>
  <Pages>1</Pages>
  <Words>0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Poe</dc:creator>
  <cp:lastModifiedBy>Hellen O</cp:lastModifiedBy>
  <cp:revision>8</cp:revision>
  <cp:lastPrinted>2025-08-25T10:48:00Z</cp:lastPrinted>
  <dcterms:created xsi:type="dcterms:W3CDTF">2025-09-07T23:32:00Z</dcterms:created>
  <dcterms:modified xsi:type="dcterms:W3CDTF">2025-09-07T23:55:00Z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