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756D9E" w:rsidP="009C438E">
      <w:r>
        <w:rPr>
          <w:noProof/>
        </w:rPr>
        <w:drawing>
          <wp:anchor distT="0" distB="0" distL="114300" distR="114300" simplePos="0" relativeHeight="251671552" behindDoc="0" locked="0" layoutInCell="1" allowOverlap="1" wp14:anchorId="59060C3F" wp14:editId="5810A800">
            <wp:simplePos x="0" y="0"/>
            <wp:positionH relativeFrom="page">
              <wp:posOffset>3322320</wp:posOffset>
            </wp:positionH>
            <wp:positionV relativeFrom="page">
              <wp:posOffset>8844607</wp:posOffset>
            </wp:positionV>
            <wp:extent cx="807720" cy="540058"/>
            <wp:effectExtent l="0" t="0" r="0" b="0"/>
            <wp:wrapNone/>
            <wp:docPr id="17" name="Picture 17" descr="https://creazilla-store.fra1.digitaloceanspaces.com/cliparts/63348/pumpkins-clipart-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reazilla-store.fra1.digitaloceanspaces.com/cliparts/63348/pumpkins-clipart-x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5400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F59D357" wp14:editId="440D9B27">
            <wp:simplePos x="0" y="0"/>
            <wp:positionH relativeFrom="page">
              <wp:posOffset>655320</wp:posOffset>
            </wp:positionH>
            <wp:positionV relativeFrom="page">
              <wp:posOffset>525780</wp:posOffset>
            </wp:positionV>
            <wp:extent cx="868680" cy="1187388"/>
            <wp:effectExtent l="0" t="0" r="7620" b="0"/>
            <wp:wrapNone/>
            <wp:docPr id="16" name="Picture 16" descr="https://www.disneyclips.com/images3/images/cinderella-pump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sneyclips.com/images3/images/cinderella-pumpk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836" cy="1194436"/>
                    </a:xfrm>
                    <a:prstGeom prst="rect">
                      <a:avLst/>
                    </a:prstGeom>
                    <a:noFill/>
                    <a:ln>
                      <a:noFill/>
                    </a:ln>
                  </pic:spPr>
                </pic:pic>
              </a:graphicData>
            </a:graphic>
            <wp14:sizeRelH relativeFrom="page">
              <wp14:pctWidth>0</wp14:pctWidth>
            </wp14:sizeRelH>
            <wp14:sizeRelV relativeFrom="page">
              <wp14:pctHeight>0</wp14:pctHeight>
            </wp14:sizeRelV>
          </wp:anchor>
        </w:drawing>
      </w:r>
      <w:r w:rsidR="000D7853">
        <w:rPr>
          <w:noProof/>
        </w:rPr>
        <w:t xml:space="preserve"> </w:t>
      </w:r>
      <w:r w:rsidR="00C1782A">
        <w:rPr>
          <w:noProof/>
        </w:rPr>
        <mc:AlternateContent>
          <mc:Choice Requires="wps">
            <w:drawing>
              <wp:anchor distT="0" distB="0" distL="114300" distR="114300" simplePos="0" relativeHeight="251668480" behindDoc="0" locked="0" layoutInCell="1" allowOverlap="1" wp14:anchorId="56F3F62F" wp14:editId="6838568B">
                <wp:simplePos x="0" y="0"/>
                <wp:positionH relativeFrom="page">
                  <wp:posOffset>4411980</wp:posOffset>
                </wp:positionH>
                <wp:positionV relativeFrom="margin">
                  <wp:posOffset>3573780</wp:posOffset>
                </wp:positionV>
                <wp:extent cx="2638425" cy="4899660"/>
                <wp:effectExtent l="0" t="0" r="28575" b="15240"/>
                <wp:wrapNone/>
                <wp:docPr id="2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89966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525095" w:rsidRDefault="003542C9" w:rsidP="00050191">
                            <w:pPr>
                              <w:pStyle w:val="Heading1"/>
                              <w:rPr>
                                <w:color w:val="auto"/>
                                <w:szCs w:val="32"/>
                              </w:rPr>
                            </w:pPr>
                            <w:r>
                              <w:rPr>
                                <w:color w:val="auto"/>
                                <w:szCs w:val="32"/>
                              </w:rPr>
                              <w:t>Birthdays</w:t>
                            </w:r>
                          </w:p>
                          <w:p w:rsidR="003542C9" w:rsidRPr="000D7853" w:rsidRDefault="0072407B" w:rsidP="003542C9">
                            <w:pPr>
                              <w:pStyle w:val="ListParagraph"/>
                              <w:numPr>
                                <w:ilvl w:val="0"/>
                                <w:numId w:val="16"/>
                              </w:numPr>
                              <w:rPr>
                                <w:szCs w:val="24"/>
                              </w:rPr>
                            </w:pPr>
                            <w:r>
                              <w:rPr>
                                <w:szCs w:val="24"/>
                              </w:rPr>
                              <w:t xml:space="preserve">Happy Feast Day of St. Carlo </w:t>
                            </w:r>
                            <w:proofErr w:type="spellStart"/>
                            <w:r>
                              <w:rPr>
                                <w:szCs w:val="24"/>
                              </w:rPr>
                              <w:t>Acutis</w:t>
                            </w:r>
                            <w:proofErr w:type="spellEnd"/>
                            <w:r>
                              <w:rPr>
                                <w:szCs w:val="24"/>
                              </w:rPr>
                              <w:t xml:space="preserve"> (10/12)</w:t>
                            </w:r>
                          </w:p>
                          <w:p w:rsidR="00D11DF3" w:rsidRPr="001C5DF9" w:rsidRDefault="00D11DF3" w:rsidP="00D11DF3">
                            <w:pPr>
                              <w:jc w:val="center"/>
                              <w:rPr>
                                <w:b/>
                                <w:sz w:val="22"/>
                                <w:u w:val="single"/>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F4222B" w:rsidRPr="00FD6F84" w:rsidRDefault="00F4222B" w:rsidP="00F4222B">
                            <w:pPr>
                              <w:numPr>
                                <w:ilvl w:val="0"/>
                                <w:numId w:val="16"/>
                              </w:numPr>
                              <w:rPr>
                                <w:szCs w:val="18"/>
                              </w:rPr>
                            </w:pPr>
                            <w:r w:rsidRPr="009D6C69">
                              <w:rPr>
                                <w:sz w:val="20"/>
                                <w:szCs w:val="18"/>
                              </w:rPr>
                              <w:t xml:space="preserve">All Scholastic orders are due </w:t>
                            </w:r>
                            <w:r w:rsidRPr="009D6C69">
                              <w:rPr>
                                <w:b/>
                                <w:sz w:val="22"/>
                                <w:szCs w:val="18"/>
                                <w:u w:val="single"/>
                              </w:rPr>
                              <w:t xml:space="preserve">Friday, </w:t>
                            </w:r>
                            <w:r w:rsidR="00271FBF">
                              <w:rPr>
                                <w:b/>
                                <w:sz w:val="22"/>
                                <w:szCs w:val="18"/>
                                <w:u w:val="single"/>
                              </w:rPr>
                              <w:t>October 17</w:t>
                            </w:r>
                            <w:bookmarkStart w:id="0" w:name="_GoBack"/>
                            <w:bookmarkEnd w:id="0"/>
                            <w:r w:rsidRPr="00326B93">
                              <w:rPr>
                                <w:b/>
                                <w:sz w:val="22"/>
                                <w:szCs w:val="18"/>
                                <w:u w:val="single"/>
                                <w:vertAlign w:val="superscript"/>
                              </w:rPr>
                              <w:t>th</w:t>
                            </w:r>
                            <w:r w:rsidRPr="009D6C69">
                              <w:rPr>
                                <w:sz w:val="20"/>
                                <w:szCs w:val="18"/>
                              </w:rPr>
                              <w:t xml:space="preserve">. If you would like to order books, please complete the order form and send in a check payable to </w:t>
                            </w:r>
                            <w:r w:rsidRPr="009D6C69">
                              <w:rPr>
                                <w:b/>
                                <w:i/>
                                <w:sz w:val="28"/>
                                <w:szCs w:val="18"/>
                              </w:rPr>
                              <w:t>Scholastic Reading Club</w:t>
                            </w:r>
                            <w:r w:rsidRPr="009D6C69">
                              <w:rPr>
                                <w:sz w:val="28"/>
                                <w:szCs w:val="18"/>
                              </w:rPr>
                              <w:t xml:space="preserve"> </w:t>
                            </w:r>
                            <w:r w:rsidRPr="009D6C69">
                              <w:rPr>
                                <w:sz w:val="20"/>
                                <w:szCs w:val="18"/>
                              </w:rPr>
                              <w:t xml:space="preserve">for the correct amount in a labeled envelope.  You also have the option of ordering online. Go to </w:t>
                            </w:r>
                            <w:hyperlink r:id="rId10" w:history="1">
                              <w:r w:rsidRPr="009D6C69">
                                <w:rPr>
                                  <w:rStyle w:val="Hyperlink"/>
                                  <w:sz w:val="20"/>
                                  <w:szCs w:val="18"/>
                                </w:rPr>
                                <w:t>https://clubs.scholastic.com/home</w:t>
                              </w:r>
                            </w:hyperlink>
                            <w:r w:rsidRPr="009D6C69">
                              <w:rPr>
                                <w:sz w:val="20"/>
                                <w:szCs w:val="18"/>
                              </w:rPr>
                              <w:t xml:space="preserve">  </w:t>
                            </w:r>
                          </w:p>
                          <w:p w:rsidR="005A53AD" w:rsidRPr="00F4222B" w:rsidRDefault="00F4222B" w:rsidP="00F4222B">
                            <w:pPr>
                              <w:pStyle w:val="ListParagraph"/>
                              <w:rPr>
                                <w:szCs w:val="18"/>
                              </w:rPr>
                            </w:pPr>
                            <w:r>
                              <w:rPr>
                                <w:szCs w:val="18"/>
                              </w:rPr>
                              <w:t xml:space="preserve"> </w:t>
                            </w:r>
                            <w:r w:rsidR="00446B63" w:rsidRPr="00F4222B">
                              <w:rPr>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5F5011" w:rsidP="003542C9">
                            <w:pPr>
                              <w:numPr>
                                <w:ilvl w:val="0"/>
                                <w:numId w:val="16"/>
                              </w:numPr>
                              <w:rPr>
                                <w:b/>
                                <w:sz w:val="28"/>
                                <w:szCs w:val="24"/>
                                <w:u w:val="single"/>
                              </w:rPr>
                            </w:pPr>
                            <w:r>
                              <w:rPr>
                                <w:sz w:val="28"/>
                                <w:szCs w:val="24"/>
                              </w:rPr>
                              <w:t>All school Mass</w:t>
                            </w:r>
                            <w:r w:rsidR="00CD0171">
                              <w:rPr>
                                <w:sz w:val="28"/>
                                <w:szCs w:val="24"/>
                              </w:rPr>
                              <w:t xml:space="preserve"> will be</w:t>
                            </w:r>
                            <w:r>
                              <w:rPr>
                                <w:sz w:val="28"/>
                                <w:szCs w:val="24"/>
                              </w:rPr>
                              <w:t xml:space="preserve"> on Fridays</w:t>
                            </w:r>
                            <w:r w:rsidR="003542C9">
                              <w:rPr>
                                <w:sz w:val="28"/>
                                <w:szCs w:val="24"/>
                              </w:rPr>
                              <w:t>.</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47.4pt;margin-top:281.4pt;width:207.75pt;height:385.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" fillcolor="white [3201]" strokecolor="black [3200]" strokeweight="2pt">
                <v:textbox inset="0,0,0,0">
                  <w:txbxContent>
                    <w:p w:rsidR="00FE3D60" w:rsidRPr="00525095" w:rsidRDefault="003542C9" w:rsidP="00050191">
                      <w:pPr>
                        <w:pStyle w:val="Heading1"/>
                        <w:rPr>
                          <w:color w:val="auto"/>
                          <w:szCs w:val="32"/>
                        </w:rPr>
                      </w:pPr>
                      <w:r>
                        <w:rPr>
                          <w:color w:val="auto"/>
                          <w:szCs w:val="32"/>
                        </w:rPr>
                        <w:t>Birthdays</w:t>
                      </w:r>
                    </w:p>
                    <w:p w:rsidR="003542C9" w:rsidRPr="000D7853" w:rsidRDefault="0072407B" w:rsidP="003542C9">
                      <w:pPr>
                        <w:pStyle w:val="ListParagraph"/>
                        <w:numPr>
                          <w:ilvl w:val="0"/>
                          <w:numId w:val="16"/>
                        </w:numPr>
                        <w:rPr>
                          <w:szCs w:val="24"/>
                        </w:rPr>
                      </w:pPr>
                      <w:r>
                        <w:rPr>
                          <w:szCs w:val="24"/>
                        </w:rPr>
                        <w:t xml:space="preserve">Happy Feast Day of St. Carlo </w:t>
                      </w:r>
                      <w:proofErr w:type="spellStart"/>
                      <w:r>
                        <w:rPr>
                          <w:szCs w:val="24"/>
                        </w:rPr>
                        <w:t>Acutis</w:t>
                      </w:r>
                      <w:proofErr w:type="spellEnd"/>
                      <w:r>
                        <w:rPr>
                          <w:szCs w:val="24"/>
                        </w:rPr>
                        <w:t xml:space="preserve"> (10/12)</w:t>
                      </w:r>
                    </w:p>
                    <w:p w:rsidR="00D11DF3" w:rsidRPr="001C5DF9" w:rsidRDefault="00D11DF3" w:rsidP="00D11DF3">
                      <w:pPr>
                        <w:jc w:val="center"/>
                        <w:rPr>
                          <w:b/>
                          <w:sz w:val="22"/>
                          <w:u w:val="single"/>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F4222B" w:rsidRPr="00FD6F84" w:rsidRDefault="00F4222B" w:rsidP="00F4222B">
                      <w:pPr>
                        <w:numPr>
                          <w:ilvl w:val="0"/>
                          <w:numId w:val="16"/>
                        </w:numPr>
                        <w:rPr>
                          <w:szCs w:val="18"/>
                        </w:rPr>
                      </w:pPr>
                      <w:r w:rsidRPr="009D6C69">
                        <w:rPr>
                          <w:sz w:val="20"/>
                          <w:szCs w:val="18"/>
                        </w:rPr>
                        <w:t xml:space="preserve">All Scholastic orders are due </w:t>
                      </w:r>
                      <w:r w:rsidRPr="009D6C69">
                        <w:rPr>
                          <w:b/>
                          <w:sz w:val="22"/>
                          <w:szCs w:val="18"/>
                          <w:u w:val="single"/>
                        </w:rPr>
                        <w:t xml:space="preserve">Friday, </w:t>
                      </w:r>
                      <w:r w:rsidR="00271FBF">
                        <w:rPr>
                          <w:b/>
                          <w:sz w:val="22"/>
                          <w:szCs w:val="18"/>
                          <w:u w:val="single"/>
                        </w:rPr>
                        <w:t>October 17</w:t>
                      </w:r>
                      <w:bookmarkStart w:id="1" w:name="_GoBack"/>
                      <w:bookmarkEnd w:id="1"/>
                      <w:r w:rsidRPr="00326B93">
                        <w:rPr>
                          <w:b/>
                          <w:sz w:val="22"/>
                          <w:szCs w:val="18"/>
                          <w:u w:val="single"/>
                          <w:vertAlign w:val="superscript"/>
                        </w:rPr>
                        <w:t>th</w:t>
                      </w:r>
                      <w:r w:rsidRPr="009D6C69">
                        <w:rPr>
                          <w:sz w:val="20"/>
                          <w:szCs w:val="18"/>
                        </w:rPr>
                        <w:t xml:space="preserve">. If you would like to order books, please complete the order form and send in a check payable to </w:t>
                      </w:r>
                      <w:r w:rsidRPr="009D6C69">
                        <w:rPr>
                          <w:b/>
                          <w:i/>
                          <w:sz w:val="28"/>
                          <w:szCs w:val="18"/>
                        </w:rPr>
                        <w:t>Scholastic Reading Club</w:t>
                      </w:r>
                      <w:r w:rsidRPr="009D6C69">
                        <w:rPr>
                          <w:sz w:val="28"/>
                          <w:szCs w:val="18"/>
                        </w:rPr>
                        <w:t xml:space="preserve"> </w:t>
                      </w:r>
                      <w:r w:rsidRPr="009D6C69">
                        <w:rPr>
                          <w:sz w:val="20"/>
                          <w:szCs w:val="18"/>
                        </w:rPr>
                        <w:t xml:space="preserve">for the correct amount in a labeled envelope.  You also have the option of ordering online. Go to </w:t>
                      </w:r>
                      <w:hyperlink r:id="rId11" w:history="1">
                        <w:r w:rsidRPr="009D6C69">
                          <w:rPr>
                            <w:rStyle w:val="Hyperlink"/>
                            <w:sz w:val="20"/>
                            <w:szCs w:val="18"/>
                          </w:rPr>
                          <w:t>https://clubs.scholastic.com/home</w:t>
                        </w:r>
                      </w:hyperlink>
                      <w:r w:rsidRPr="009D6C69">
                        <w:rPr>
                          <w:sz w:val="20"/>
                          <w:szCs w:val="18"/>
                        </w:rPr>
                        <w:t xml:space="preserve">  </w:t>
                      </w:r>
                    </w:p>
                    <w:p w:rsidR="005A53AD" w:rsidRPr="00F4222B" w:rsidRDefault="00F4222B" w:rsidP="00F4222B">
                      <w:pPr>
                        <w:pStyle w:val="ListParagraph"/>
                        <w:rPr>
                          <w:szCs w:val="18"/>
                        </w:rPr>
                      </w:pPr>
                      <w:r>
                        <w:rPr>
                          <w:szCs w:val="18"/>
                        </w:rPr>
                        <w:t xml:space="preserve"> </w:t>
                      </w:r>
                      <w:r w:rsidR="00446B63" w:rsidRPr="00F4222B">
                        <w:rPr>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5F5011" w:rsidP="003542C9">
                      <w:pPr>
                        <w:numPr>
                          <w:ilvl w:val="0"/>
                          <w:numId w:val="16"/>
                        </w:numPr>
                        <w:rPr>
                          <w:b/>
                          <w:sz w:val="28"/>
                          <w:szCs w:val="24"/>
                          <w:u w:val="single"/>
                        </w:rPr>
                      </w:pPr>
                      <w:r>
                        <w:rPr>
                          <w:sz w:val="28"/>
                          <w:szCs w:val="24"/>
                        </w:rPr>
                        <w:t>All school Mass</w:t>
                      </w:r>
                      <w:r w:rsidR="00CD0171">
                        <w:rPr>
                          <w:sz w:val="28"/>
                          <w:szCs w:val="24"/>
                        </w:rPr>
                        <w:t xml:space="preserve"> will be</w:t>
                      </w:r>
                      <w:r>
                        <w:rPr>
                          <w:sz w:val="28"/>
                          <w:szCs w:val="24"/>
                        </w:rPr>
                        <w:t xml:space="preserve"> on Fridays</w:t>
                      </w:r>
                      <w:r w:rsidR="003542C9">
                        <w:rPr>
                          <w:sz w:val="28"/>
                          <w:szCs w:val="24"/>
                        </w:rPr>
                        <w:t>.</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v:textbox>
                <w10:wrap anchorx="page" anchory="margin"/>
              </v:shape>
            </w:pict>
          </mc:Fallback>
        </mc:AlternateContent>
      </w:r>
      <w:r w:rsidR="00C1782A">
        <w:rPr>
          <w:noProof/>
        </w:rPr>
        <mc:AlternateContent>
          <mc:Choice Requires="wps">
            <w:drawing>
              <wp:anchor distT="0" distB="0" distL="114300" distR="114300" simplePos="0" relativeHeight="251645952" behindDoc="0" locked="0" layoutInCell="1" allowOverlap="1" wp14:anchorId="470022A8" wp14:editId="6B3E5A59">
                <wp:simplePos x="0" y="0"/>
                <wp:positionH relativeFrom="page">
                  <wp:posOffset>746760</wp:posOffset>
                </wp:positionH>
                <wp:positionV relativeFrom="page">
                  <wp:posOffset>1623060</wp:posOffset>
                </wp:positionV>
                <wp:extent cx="3426460" cy="7764780"/>
                <wp:effectExtent l="0" t="0" r="21590" b="266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76478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BB152F" w:rsidRDefault="00BC0D37" w:rsidP="00EA24B8">
                            <w:pPr>
                              <w:pStyle w:val="Heading1"/>
                              <w:rPr>
                                <w:color w:val="auto"/>
                              </w:rPr>
                            </w:pPr>
                            <w:r w:rsidRPr="000E6D48">
                              <w:rPr>
                                <w:color w:val="auto"/>
                              </w:rPr>
                              <w:t>Homework</w:t>
                            </w:r>
                          </w:p>
                          <w:p w:rsidR="007D56E9" w:rsidRPr="007D56E9" w:rsidRDefault="007D56E9" w:rsidP="007D56E9"/>
                          <w:p w:rsidR="003542C9" w:rsidRDefault="00A00DE3" w:rsidP="003542C9">
                            <w:pPr>
                              <w:pStyle w:val="ListParagraph"/>
                              <w:numPr>
                                <w:ilvl w:val="0"/>
                                <w:numId w:val="26"/>
                              </w:numPr>
                            </w:pPr>
                            <w:r>
                              <w:t xml:space="preserve">Homework will begin </w:t>
                            </w:r>
                            <w:r w:rsidR="00F126A5">
                              <w:t>October 6</w:t>
                            </w:r>
                            <w:r w:rsidR="00F126A5" w:rsidRPr="00F126A5">
                              <w:rPr>
                                <w:vertAlign w:val="superscript"/>
                              </w:rPr>
                              <w:t>th</w:t>
                            </w:r>
                            <w:r w:rsidR="00F126A5">
                              <w:t xml:space="preserve"> </w:t>
                            </w:r>
                            <w:r w:rsidR="000806C1">
                              <w:t xml:space="preserve"> </w:t>
                            </w:r>
                            <w:r w:rsidR="003542C9">
                              <w:t xml:space="preserve"> </w:t>
                            </w:r>
                          </w:p>
                          <w:p w:rsidR="00BC0D37" w:rsidRPr="000E6D48" w:rsidRDefault="007B6700" w:rsidP="003542C9">
                            <w:pPr>
                              <w:pStyle w:val="ListParagraph"/>
                              <w:numPr>
                                <w:ilvl w:val="0"/>
                                <w:numId w:val="26"/>
                              </w:numPr>
                            </w:pPr>
                            <w:r>
                              <w:t xml:space="preserve">Due Friday, </w:t>
                            </w:r>
                            <w:r w:rsidR="009820C4">
                              <w:t xml:space="preserve">October </w:t>
                            </w:r>
                            <w:r w:rsidR="00F126A5">
                              <w:t>10</w:t>
                            </w:r>
                            <w:r w:rsidR="00F126A5" w:rsidRPr="00F126A5">
                              <w:rPr>
                                <w:vertAlign w:val="superscript"/>
                              </w:rPr>
                              <w:t>th</w:t>
                            </w:r>
                            <w:r w:rsidR="00F126A5">
                              <w:t xml:space="preserve"> </w:t>
                            </w:r>
                            <w:r w:rsidR="00DA5B28">
                              <w:t xml:space="preserve"> </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2"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r>
                              <w:rPr>
                                <w:b/>
                                <w:sz w:val="32"/>
                              </w:rPr>
                              <w:t>Kinder2025</w:t>
                            </w:r>
                          </w:p>
                          <w:p w:rsidR="0027736D" w:rsidRDefault="0027736D" w:rsidP="0027736D">
                            <w:pPr>
                              <w:rPr>
                                <w:b/>
                                <w:sz w:val="36"/>
                              </w:rPr>
                            </w:pPr>
                          </w:p>
                          <w:p w:rsidR="009D7C32" w:rsidRPr="00233BA3" w:rsidRDefault="009E6EA5" w:rsidP="0027736D">
                            <w:pPr>
                              <w:rPr>
                                <w:b/>
                                <w:sz w:val="40"/>
                              </w:rPr>
                            </w:pPr>
                            <w:r>
                              <w:rPr>
                                <w:b/>
                                <w:sz w:val="40"/>
                              </w:rPr>
                              <w:t xml:space="preserve">Trabbic Farm/ </w:t>
                            </w:r>
                            <w:r w:rsidR="004E36A1">
                              <w:rPr>
                                <w:b/>
                                <w:sz w:val="40"/>
                              </w:rPr>
                              <w:t>End of the 1</w:t>
                            </w:r>
                            <w:r w:rsidR="004E36A1" w:rsidRPr="004E36A1">
                              <w:rPr>
                                <w:b/>
                                <w:sz w:val="40"/>
                                <w:vertAlign w:val="superscript"/>
                              </w:rPr>
                              <w:t>st</w:t>
                            </w:r>
                            <w:r w:rsidR="004E36A1">
                              <w:rPr>
                                <w:b/>
                                <w:sz w:val="40"/>
                              </w:rPr>
                              <w:t xml:space="preserve"> quarter </w:t>
                            </w:r>
                          </w:p>
                          <w:p w:rsidR="008E0315" w:rsidRPr="00233BA3" w:rsidRDefault="008E0315" w:rsidP="0027736D">
                            <w:pPr>
                              <w:rPr>
                                <w:b/>
                                <w:sz w:val="40"/>
                              </w:rPr>
                            </w:pPr>
                          </w:p>
                          <w:p w:rsidR="009E6EA5" w:rsidRPr="00D94DA6" w:rsidRDefault="004E36A1" w:rsidP="009E6EA5">
                            <w:pPr>
                              <w:pStyle w:val="ListParagraph"/>
                              <w:numPr>
                                <w:ilvl w:val="0"/>
                                <w:numId w:val="28"/>
                              </w:numPr>
                              <w:spacing w:line="276" w:lineRule="auto"/>
                              <w:rPr>
                                <w:sz w:val="18"/>
                                <w:szCs w:val="18"/>
                              </w:rPr>
                            </w:pPr>
                            <w:r w:rsidRPr="00D94DA6">
                              <w:rPr>
                                <w:sz w:val="18"/>
                                <w:szCs w:val="18"/>
                              </w:rPr>
                              <w:t>O</w:t>
                            </w:r>
                            <w:r w:rsidR="009E6EA5" w:rsidRPr="00D94DA6">
                              <w:rPr>
                                <w:sz w:val="18"/>
                                <w:szCs w:val="18"/>
                              </w:rPr>
                              <w:t xml:space="preserve">ur upcoming field trip to Trabbic Farm </w:t>
                            </w:r>
                            <w:r w:rsidRPr="00D94DA6">
                              <w:rPr>
                                <w:sz w:val="18"/>
                                <w:szCs w:val="18"/>
                              </w:rPr>
                              <w:t>is this</w:t>
                            </w:r>
                            <w:r w:rsidR="009E6EA5" w:rsidRPr="00D94DA6">
                              <w:rPr>
                                <w:sz w:val="18"/>
                                <w:szCs w:val="18"/>
                              </w:rPr>
                              <w:t xml:space="preserve"> </w:t>
                            </w:r>
                            <w:r w:rsidR="009E6EA5" w:rsidRPr="00D94DA6">
                              <w:rPr>
                                <w:b/>
                                <w:sz w:val="18"/>
                                <w:szCs w:val="18"/>
                                <w:u w:val="single"/>
                              </w:rPr>
                              <w:t>Thursday, October 9</w:t>
                            </w:r>
                            <w:r w:rsidR="009E6EA5" w:rsidRPr="00D94DA6">
                              <w:rPr>
                                <w:b/>
                                <w:sz w:val="18"/>
                                <w:szCs w:val="18"/>
                                <w:u w:val="single"/>
                                <w:vertAlign w:val="superscript"/>
                              </w:rPr>
                              <w:t>th</w:t>
                            </w:r>
                            <w:r w:rsidR="009E6EA5" w:rsidRPr="00D94DA6">
                              <w:rPr>
                                <w:sz w:val="18"/>
                                <w:szCs w:val="18"/>
                              </w:rPr>
                              <w:t xml:space="preserve">. </w:t>
                            </w:r>
                            <w:r w:rsidRPr="00D94DA6">
                              <w:rPr>
                                <w:sz w:val="18"/>
                                <w:szCs w:val="18"/>
                              </w:rPr>
                              <w:t>Our chaperone list and itinerary of our day will go out tomorrow.</w:t>
                            </w:r>
                          </w:p>
                          <w:p w:rsidR="001D3C9B" w:rsidRPr="00D94DA6" w:rsidRDefault="004E36A1" w:rsidP="004E36A1">
                            <w:pPr>
                              <w:pStyle w:val="ListParagraph"/>
                              <w:numPr>
                                <w:ilvl w:val="0"/>
                                <w:numId w:val="28"/>
                              </w:numPr>
                              <w:rPr>
                                <w:sz w:val="18"/>
                                <w:szCs w:val="18"/>
                              </w:rPr>
                            </w:pPr>
                            <w:r w:rsidRPr="00D94DA6">
                              <w:rPr>
                                <w:b/>
                                <w:sz w:val="18"/>
                                <w:szCs w:val="18"/>
                                <w:u w:val="single"/>
                              </w:rPr>
                              <w:t>Tuesday, October 21</w:t>
                            </w:r>
                            <w:r w:rsidRPr="00D94DA6">
                              <w:rPr>
                                <w:b/>
                                <w:sz w:val="18"/>
                                <w:szCs w:val="18"/>
                                <w:u w:val="single"/>
                                <w:vertAlign w:val="superscript"/>
                              </w:rPr>
                              <w:t>st</w:t>
                            </w:r>
                            <w:r w:rsidRPr="00D94DA6">
                              <w:rPr>
                                <w:sz w:val="18"/>
                                <w:szCs w:val="18"/>
                              </w:rPr>
                              <w:t xml:space="preserve"> marks the end of the first quarter. This will be the last week I will count grades for the 1</w:t>
                            </w:r>
                            <w:r w:rsidRPr="00D94DA6">
                              <w:rPr>
                                <w:sz w:val="18"/>
                                <w:szCs w:val="18"/>
                                <w:vertAlign w:val="superscript"/>
                              </w:rPr>
                              <w:t>st</w:t>
                            </w:r>
                            <w:r w:rsidRPr="00D94DA6">
                              <w:rPr>
                                <w:sz w:val="18"/>
                                <w:szCs w:val="18"/>
                              </w:rPr>
                              <w:t xml:space="preserve"> quarter. Next week’s work will count towards 2</w:t>
                            </w:r>
                            <w:r w:rsidRPr="00D94DA6">
                              <w:rPr>
                                <w:sz w:val="18"/>
                                <w:szCs w:val="18"/>
                                <w:vertAlign w:val="superscript"/>
                              </w:rPr>
                              <w:t>nd</w:t>
                            </w:r>
                            <w:r w:rsidRPr="00D94DA6">
                              <w:rPr>
                                <w:sz w:val="18"/>
                                <w:szCs w:val="18"/>
                              </w:rPr>
                              <w:t xml:space="preserve"> quarter. You will not see the work for next week up on FACTS until the second quarter officially begins. You will still be receiving their daily work home! If your child has any missing, makeup, or re-due work, please have it turned in by </w:t>
                            </w:r>
                            <w:r w:rsidRPr="00D94DA6">
                              <w:rPr>
                                <w:b/>
                                <w:sz w:val="18"/>
                                <w:szCs w:val="18"/>
                                <w:u w:val="single"/>
                              </w:rPr>
                              <w:t>Friday, October 17</w:t>
                            </w:r>
                            <w:r w:rsidRPr="00D94DA6">
                              <w:rPr>
                                <w:b/>
                                <w:sz w:val="18"/>
                                <w:szCs w:val="18"/>
                                <w:u w:val="single"/>
                                <w:vertAlign w:val="superscript"/>
                              </w:rPr>
                              <w:t>th</w:t>
                            </w:r>
                            <w:r w:rsidRPr="00D94DA6">
                              <w:rPr>
                                <w:sz w:val="18"/>
                                <w:szCs w:val="18"/>
                              </w:rPr>
                              <w:t>. All current assignments (as of last week) are up on FACTS so you can check to see if your child is missing any work. Please let me know if you have any questions.</w:t>
                            </w:r>
                          </w:p>
                          <w:p w:rsidR="00F4222B" w:rsidRPr="00D94DA6" w:rsidRDefault="00F4222B" w:rsidP="004E36A1">
                            <w:pPr>
                              <w:pStyle w:val="ListParagraph"/>
                              <w:numPr>
                                <w:ilvl w:val="0"/>
                                <w:numId w:val="28"/>
                              </w:numPr>
                              <w:rPr>
                                <w:b/>
                                <w:sz w:val="18"/>
                                <w:szCs w:val="18"/>
                                <w:u w:val="single"/>
                              </w:rPr>
                            </w:pPr>
                            <w:r w:rsidRPr="00D94DA6">
                              <w:rPr>
                                <w:b/>
                                <w:sz w:val="18"/>
                                <w:szCs w:val="18"/>
                                <w:u w:val="single"/>
                              </w:rPr>
                              <w:t xml:space="preserve">Side Note: </w:t>
                            </w:r>
                            <w:r w:rsidRPr="00D94DA6">
                              <w:rPr>
                                <w:sz w:val="18"/>
                                <w:szCs w:val="18"/>
                              </w:rPr>
                              <w:t>Due to our short week next week, we will not have homework given next week. That time may be used to work on any missing/incomplete/or unfinished work.</w:t>
                            </w:r>
                            <w:r w:rsidR="00D94DA6">
                              <w:rPr>
                                <w:sz w:val="18"/>
                                <w:szCs w:val="18"/>
                              </w:rPr>
                              <w:t xml:space="preserve"> However, we will continue to practice another poem in relation to Columbus Day next week. Our sweeties will receive and practice their poem this Friday, and they will present the poem on </w:t>
                            </w:r>
                            <w:r w:rsidR="00D94DA6" w:rsidRPr="00D94DA6">
                              <w:rPr>
                                <w:b/>
                                <w:sz w:val="18"/>
                                <w:szCs w:val="18"/>
                                <w:u w:val="single"/>
                              </w:rPr>
                              <w:t>Monday, October 20</w:t>
                            </w:r>
                            <w:r w:rsidR="00D94DA6" w:rsidRPr="00D94DA6">
                              <w:rPr>
                                <w:b/>
                                <w:sz w:val="18"/>
                                <w:szCs w:val="18"/>
                                <w:u w:val="single"/>
                                <w:vertAlign w:val="superscript"/>
                              </w:rPr>
                              <w:t>th</w:t>
                            </w:r>
                            <w:r w:rsidR="00D94DA6" w:rsidRPr="00D94DA6">
                              <w:rPr>
                                <w:b/>
                                <w:sz w:val="18"/>
                                <w:szCs w:val="18"/>
                                <w:u w:val="single"/>
                              </w:rPr>
                              <w:t>.</w:t>
                            </w:r>
                            <w:r w:rsidRPr="00D94DA6">
                              <w:rPr>
                                <w:b/>
                                <w:sz w:val="18"/>
                                <w:szCs w:val="18"/>
                                <w:u w:val="single"/>
                              </w:rPr>
                              <w:t xml:space="preserve"> </w:t>
                            </w:r>
                          </w:p>
                          <w:p w:rsidR="00237A4B" w:rsidRPr="00D36666" w:rsidRDefault="00237A4B" w:rsidP="0027736D">
                            <w:pPr>
                              <w:spacing w:line="360" w:lineRule="auto"/>
                              <w:jc w:val="center"/>
                              <w:rPr>
                                <w:b/>
                                <w:sz w:val="96"/>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58.8pt;margin-top:127.8pt;width:269.8pt;height:61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" fillcolor="white [3201]" strokecolor="black [3200]" strokeweight="2pt">
                <v:textbox inset="0,0,0,0">
                  <w:txbxContent>
                    <w:p w:rsidR="00BB152F" w:rsidRDefault="00BC0D37" w:rsidP="00EA24B8">
                      <w:pPr>
                        <w:pStyle w:val="Heading1"/>
                        <w:rPr>
                          <w:color w:val="auto"/>
                        </w:rPr>
                      </w:pPr>
                      <w:r w:rsidRPr="000E6D48">
                        <w:rPr>
                          <w:color w:val="auto"/>
                        </w:rPr>
                        <w:t>Homework</w:t>
                      </w:r>
                    </w:p>
                    <w:p w:rsidR="007D56E9" w:rsidRPr="007D56E9" w:rsidRDefault="007D56E9" w:rsidP="007D56E9"/>
                    <w:p w:rsidR="003542C9" w:rsidRDefault="00A00DE3" w:rsidP="003542C9">
                      <w:pPr>
                        <w:pStyle w:val="ListParagraph"/>
                        <w:numPr>
                          <w:ilvl w:val="0"/>
                          <w:numId w:val="26"/>
                        </w:numPr>
                      </w:pPr>
                      <w:r>
                        <w:t xml:space="preserve">Homework will begin </w:t>
                      </w:r>
                      <w:r w:rsidR="00F126A5">
                        <w:t>October 6</w:t>
                      </w:r>
                      <w:r w:rsidR="00F126A5" w:rsidRPr="00F126A5">
                        <w:rPr>
                          <w:vertAlign w:val="superscript"/>
                        </w:rPr>
                        <w:t>th</w:t>
                      </w:r>
                      <w:r w:rsidR="00F126A5">
                        <w:t xml:space="preserve"> </w:t>
                      </w:r>
                      <w:r w:rsidR="000806C1">
                        <w:t xml:space="preserve"> </w:t>
                      </w:r>
                      <w:r w:rsidR="003542C9">
                        <w:t xml:space="preserve"> </w:t>
                      </w:r>
                    </w:p>
                    <w:p w:rsidR="00BC0D37" w:rsidRPr="000E6D48" w:rsidRDefault="007B6700" w:rsidP="003542C9">
                      <w:pPr>
                        <w:pStyle w:val="ListParagraph"/>
                        <w:numPr>
                          <w:ilvl w:val="0"/>
                          <w:numId w:val="26"/>
                        </w:numPr>
                      </w:pPr>
                      <w:r>
                        <w:t xml:space="preserve">Due Friday, </w:t>
                      </w:r>
                      <w:r w:rsidR="009820C4">
                        <w:t xml:space="preserve">October </w:t>
                      </w:r>
                      <w:r w:rsidR="00F126A5">
                        <w:t>10</w:t>
                      </w:r>
                      <w:r w:rsidR="00F126A5" w:rsidRPr="00F126A5">
                        <w:rPr>
                          <w:vertAlign w:val="superscript"/>
                        </w:rPr>
                        <w:t>th</w:t>
                      </w:r>
                      <w:r w:rsidR="00F126A5">
                        <w:t xml:space="preserve"> </w:t>
                      </w:r>
                      <w:r w:rsidR="00DA5B28">
                        <w:t xml:space="preserve"> </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3"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r>
                        <w:rPr>
                          <w:b/>
                          <w:sz w:val="32"/>
                        </w:rPr>
                        <w:t>Kinder2025</w:t>
                      </w:r>
                    </w:p>
                    <w:p w:rsidR="0027736D" w:rsidRDefault="0027736D" w:rsidP="0027736D">
                      <w:pPr>
                        <w:rPr>
                          <w:b/>
                          <w:sz w:val="36"/>
                        </w:rPr>
                      </w:pPr>
                    </w:p>
                    <w:p w:rsidR="009D7C32" w:rsidRPr="00233BA3" w:rsidRDefault="009E6EA5" w:rsidP="0027736D">
                      <w:pPr>
                        <w:rPr>
                          <w:b/>
                          <w:sz w:val="40"/>
                        </w:rPr>
                      </w:pPr>
                      <w:r>
                        <w:rPr>
                          <w:b/>
                          <w:sz w:val="40"/>
                        </w:rPr>
                        <w:t xml:space="preserve">Trabbic Farm/ </w:t>
                      </w:r>
                      <w:r w:rsidR="004E36A1">
                        <w:rPr>
                          <w:b/>
                          <w:sz w:val="40"/>
                        </w:rPr>
                        <w:t>End of the 1</w:t>
                      </w:r>
                      <w:r w:rsidR="004E36A1" w:rsidRPr="004E36A1">
                        <w:rPr>
                          <w:b/>
                          <w:sz w:val="40"/>
                          <w:vertAlign w:val="superscript"/>
                        </w:rPr>
                        <w:t>st</w:t>
                      </w:r>
                      <w:r w:rsidR="004E36A1">
                        <w:rPr>
                          <w:b/>
                          <w:sz w:val="40"/>
                        </w:rPr>
                        <w:t xml:space="preserve"> quarter </w:t>
                      </w:r>
                    </w:p>
                    <w:p w:rsidR="008E0315" w:rsidRPr="00233BA3" w:rsidRDefault="008E0315" w:rsidP="0027736D">
                      <w:pPr>
                        <w:rPr>
                          <w:b/>
                          <w:sz w:val="40"/>
                        </w:rPr>
                      </w:pPr>
                    </w:p>
                    <w:p w:rsidR="009E6EA5" w:rsidRPr="00D94DA6" w:rsidRDefault="004E36A1" w:rsidP="009E6EA5">
                      <w:pPr>
                        <w:pStyle w:val="ListParagraph"/>
                        <w:numPr>
                          <w:ilvl w:val="0"/>
                          <w:numId w:val="28"/>
                        </w:numPr>
                        <w:spacing w:line="276" w:lineRule="auto"/>
                        <w:rPr>
                          <w:sz w:val="18"/>
                          <w:szCs w:val="18"/>
                        </w:rPr>
                      </w:pPr>
                      <w:r w:rsidRPr="00D94DA6">
                        <w:rPr>
                          <w:sz w:val="18"/>
                          <w:szCs w:val="18"/>
                        </w:rPr>
                        <w:t>O</w:t>
                      </w:r>
                      <w:r w:rsidR="009E6EA5" w:rsidRPr="00D94DA6">
                        <w:rPr>
                          <w:sz w:val="18"/>
                          <w:szCs w:val="18"/>
                        </w:rPr>
                        <w:t xml:space="preserve">ur upcoming field trip to Trabbic Farm </w:t>
                      </w:r>
                      <w:r w:rsidRPr="00D94DA6">
                        <w:rPr>
                          <w:sz w:val="18"/>
                          <w:szCs w:val="18"/>
                        </w:rPr>
                        <w:t>is this</w:t>
                      </w:r>
                      <w:r w:rsidR="009E6EA5" w:rsidRPr="00D94DA6">
                        <w:rPr>
                          <w:sz w:val="18"/>
                          <w:szCs w:val="18"/>
                        </w:rPr>
                        <w:t xml:space="preserve"> </w:t>
                      </w:r>
                      <w:r w:rsidR="009E6EA5" w:rsidRPr="00D94DA6">
                        <w:rPr>
                          <w:b/>
                          <w:sz w:val="18"/>
                          <w:szCs w:val="18"/>
                          <w:u w:val="single"/>
                        </w:rPr>
                        <w:t>Thursday, October 9</w:t>
                      </w:r>
                      <w:r w:rsidR="009E6EA5" w:rsidRPr="00D94DA6">
                        <w:rPr>
                          <w:b/>
                          <w:sz w:val="18"/>
                          <w:szCs w:val="18"/>
                          <w:u w:val="single"/>
                          <w:vertAlign w:val="superscript"/>
                        </w:rPr>
                        <w:t>th</w:t>
                      </w:r>
                      <w:r w:rsidR="009E6EA5" w:rsidRPr="00D94DA6">
                        <w:rPr>
                          <w:sz w:val="18"/>
                          <w:szCs w:val="18"/>
                        </w:rPr>
                        <w:t xml:space="preserve">. </w:t>
                      </w:r>
                      <w:r w:rsidRPr="00D94DA6">
                        <w:rPr>
                          <w:sz w:val="18"/>
                          <w:szCs w:val="18"/>
                        </w:rPr>
                        <w:t>Our chaperone list and itinerary of our day will go out tomorrow.</w:t>
                      </w:r>
                    </w:p>
                    <w:p w:rsidR="001D3C9B" w:rsidRPr="00D94DA6" w:rsidRDefault="004E36A1" w:rsidP="004E36A1">
                      <w:pPr>
                        <w:pStyle w:val="ListParagraph"/>
                        <w:numPr>
                          <w:ilvl w:val="0"/>
                          <w:numId w:val="28"/>
                        </w:numPr>
                        <w:rPr>
                          <w:sz w:val="18"/>
                          <w:szCs w:val="18"/>
                        </w:rPr>
                      </w:pPr>
                      <w:r w:rsidRPr="00D94DA6">
                        <w:rPr>
                          <w:b/>
                          <w:sz w:val="18"/>
                          <w:szCs w:val="18"/>
                          <w:u w:val="single"/>
                        </w:rPr>
                        <w:t>Tuesday, October 21</w:t>
                      </w:r>
                      <w:r w:rsidRPr="00D94DA6">
                        <w:rPr>
                          <w:b/>
                          <w:sz w:val="18"/>
                          <w:szCs w:val="18"/>
                          <w:u w:val="single"/>
                          <w:vertAlign w:val="superscript"/>
                        </w:rPr>
                        <w:t>st</w:t>
                      </w:r>
                      <w:r w:rsidRPr="00D94DA6">
                        <w:rPr>
                          <w:sz w:val="18"/>
                          <w:szCs w:val="18"/>
                        </w:rPr>
                        <w:t xml:space="preserve"> marks the end of the first quarter. This will be the last week I will count grades for the 1</w:t>
                      </w:r>
                      <w:r w:rsidRPr="00D94DA6">
                        <w:rPr>
                          <w:sz w:val="18"/>
                          <w:szCs w:val="18"/>
                          <w:vertAlign w:val="superscript"/>
                        </w:rPr>
                        <w:t>st</w:t>
                      </w:r>
                      <w:r w:rsidRPr="00D94DA6">
                        <w:rPr>
                          <w:sz w:val="18"/>
                          <w:szCs w:val="18"/>
                        </w:rPr>
                        <w:t xml:space="preserve"> quarter. Next week’s work will count towards 2</w:t>
                      </w:r>
                      <w:r w:rsidRPr="00D94DA6">
                        <w:rPr>
                          <w:sz w:val="18"/>
                          <w:szCs w:val="18"/>
                          <w:vertAlign w:val="superscript"/>
                        </w:rPr>
                        <w:t>nd</w:t>
                      </w:r>
                      <w:r w:rsidRPr="00D94DA6">
                        <w:rPr>
                          <w:sz w:val="18"/>
                          <w:szCs w:val="18"/>
                        </w:rPr>
                        <w:t xml:space="preserve"> quarter. You will not see the work for next week up on FACTS until the second quarter officially begins. You will still be receiving their daily work home! If your child has any missing, makeup, or re-due work, please have it turned in by </w:t>
                      </w:r>
                      <w:r w:rsidRPr="00D94DA6">
                        <w:rPr>
                          <w:b/>
                          <w:sz w:val="18"/>
                          <w:szCs w:val="18"/>
                          <w:u w:val="single"/>
                        </w:rPr>
                        <w:t>Friday, October 17</w:t>
                      </w:r>
                      <w:r w:rsidRPr="00D94DA6">
                        <w:rPr>
                          <w:b/>
                          <w:sz w:val="18"/>
                          <w:szCs w:val="18"/>
                          <w:u w:val="single"/>
                          <w:vertAlign w:val="superscript"/>
                        </w:rPr>
                        <w:t>th</w:t>
                      </w:r>
                      <w:r w:rsidRPr="00D94DA6">
                        <w:rPr>
                          <w:sz w:val="18"/>
                          <w:szCs w:val="18"/>
                        </w:rPr>
                        <w:t>. All current assignments (as of last week) are up on FACTS so you can check to see if your child is missing any work. Please let me know if you have any questions.</w:t>
                      </w:r>
                    </w:p>
                    <w:p w:rsidR="00F4222B" w:rsidRPr="00D94DA6" w:rsidRDefault="00F4222B" w:rsidP="004E36A1">
                      <w:pPr>
                        <w:pStyle w:val="ListParagraph"/>
                        <w:numPr>
                          <w:ilvl w:val="0"/>
                          <w:numId w:val="28"/>
                        </w:numPr>
                        <w:rPr>
                          <w:b/>
                          <w:sz w:val="18"/>
                          <w:szCs w:val="18"/>
                          <w:u w:val="single"/>
                        </w:rPr>
                      </w:pPr>
                      <w:r w:rsidRPr="00D94DA6">
                        <w:rPr>
                          <w:b/>
                          <w:sz w:val="18"/>
                          <w:szCs w:val="18"/>
                          <w:u w:val="single"/>
                        </w:rPr>
                        <w:t xml:space="preserve">Side Note: </w:t>
                      </w:r>
                      <w:r w:rsidRPr="00D94DA6">
                        <w:rPr>
                          <w:sz w:val="18"/>
                          <w:szCs w:val="18"/>
                        </w:rPr>
                        <w:t>Due to our short week next week, we will not have homework given next week. That time may be used to work on any missing/incomplete/or unfinished work.</w:t>
                      </w:r>
                      <w:r w:rsidR="00D94DA6">
                        <w:rPr>
                          <w:sz w:val="18"/>
                          <w:szCs w:val="18"/>
                        </w:rPr>
                        <w:t xml:space="preserve"> However, we will continue to practice another poem in relation to Columbus Day next week. Our sweeties will receive and practice their poem this Friday, and they will present the poem on </w:t>
                      </w:r>
                      <w:r w:rsidR="00D94DA6" w:rsidRPr="00D94DA6">
                        <w:rPr>
                          <w:b/>
                          <w:sz w:val="18"/>
                          <w:szCs w:val="18"/>
                          <w:u w:val="single"/>
                        </w:rPr>
                        <w:t>Monday, October 20</w:t>
                      </w:r>
                      <w:r w:rsidR="00D94DA6" w:rsidRPr="00D94DA6">
                        <w:rPr>
                          <w:b/>
                          <w:sz w:val="18"/>
                          <w:szCs w:val="18"/>
                          <w:u w:val="single"/>
                          <w:vertAlign w:val="superscript"/>
                        </w:rPr>
                        <w:t>th</w:t>
                      </w:r>
                      <w:r w:rsidR="00D94DA6" w:rsidRPr="00D94DA6">
                        <w:rPr>
                          <w:b/>
                          <w:sz w:val="18"/>
                          <w:szCs w:val="18"/>
                          <w:u w:val="single"/>
                        </w:rPr>
                        <w:t>.</w:t>
                      </w:r>
                      <w:r w:rsidRPr="00D94DA6">
                        <w:rPr>
                          <w:b/>
                          <w:sz w:val="18"/>
                          <w:szCs w:val="18"/>
                          <w:u w:val="single"/>
                        </w:rPr>
                        <w:t xml:space="preserve"> </w:t>
                      </w:r>
                    </w:p>
                    <w:p w:rsidR="00237A4B" w:rsidRPr="00D36666" w:rsidRDefault="00237A4B" w:rsidP="0027736D">
                      <w:pPr>
                        <w:spacing w:line="360" w:lineRule="auto"/>
                        <w:jc w:val="center"/>
                        <w:rPr>
                          <w:b/>
                          <w:sz w:val="96"/>
                          <w:u w:val="single"/>
                        </w:rPr>
                      </w:pPr>
                    </w:p>
                  </w:txbxContent>
                </v:textbox>
                <w10:wrap anchorx="page" anchory="page"/>
              </v:shape>
            </w:pict>
          </mc:Fallback>
        </mc:AlternateContent>
      </w:r>
      <w:r w:rsidR="00EB0428">
        <w:rPr>
          <w:noProof/>
        </w:rPr>
        <mc:AlternateContent>
          <mc:Choice Requires="wps">
            <w:drawing>
              <wp:anchor distT="0" distB="0" distL="114300" distR="114300" simplePos="0" relativeHeight="251669504" behindDoc="0" locked="0" layoutInCell="1" allowOverlap="1" wp14:anchorId="480A8BA6" wp14:editId="579C3AF1">
                <wp:simplePos x="0" y="0"/>
                <wp:positionH relativeFrom="page">
                  <wp:posOffset>4410075</wp:posOffset>
                </wp:positionH>
                <wp:positionV relativeFrom="page">
                  <wp:posOffset>1619250</wp:posOffset>
                </wp:positionV>
                <wp:extent cx="2559050" cy="2714625"/>
                <wp:effectExtent l="0" t="0" r="12700" b="28575"/>
                <wp:wrapNone/>
                <wp:docPr id="3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7146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E16D05" w:rsidRPr="00AF7871" w:rsidRDefault="00E16D05" w:rsidP="00E16D05">
                            <w:pPr>
                              <w:pStyle w:val="ListParagraph"/>
                              <w:numPr>
                                <w:ilvl w:val="0"/>
                                <w:numId w:val="19"/>
                              </w:numPr>
                              <w:spacing w:line="276" w:lineRule="auto"/>
                              <w:rPr>
                                <w:b/>
                                <w:sz w:val="19"/>
                                <w:szCs w:val="19"/>
                              </w:rPr>
                            </w:pPr>
                            <w:r w:rsidRPr="00AF7871">
                              <w:rPr>
                                <w:b/>
                                <w:sz w:val="19"/>
                                <w:szCs w:val="19"/>
                                <w:u w:val="single"/>
                              </w:rPr>
                              <w:t>Thursday, October 9th –</w:t>
                            </w:r>
                            <w:r w:rsidRPr="00AF7871">
                              <w:rPr>
                                <w:b/>
                                <w:sz w:val="19"/>
                                <w:szCs w:val="19"/>
                              </w:rPr>
                              <w:t>Trabbic Farm Field Trip</w:t>
                            </w:r>
                          </w:p>
                          <w:p w:rsidR="00E16D05" w:rsidRPr="00AF7871" w:rsidRDefault="00E16D05" w:rsidP="00E16D05">
                            <w:pPr>
                              <w:pStyle w:val="ListParagraph"/>
                              <w:numPr>
                                <w:ilvl w:val="0"/>
                                <w:numId w:val="19"/>
                              </w:numPr>
                              <w:spacing w:line="276" w:lineRule="auto"/>
                              <w:rPr>
                                <w:b/>
                                <w:sz w:val="19"/>
                                <w:szCs w:val="19"/>
                              </w:rPr>
                            </w:pPr>
                            <w:r w:rsidRPr="00AF7871">
                              <w:rPr>
                                <w:b/>
                                <w:sz w:val="19"/>
                                <w:szCs w:val="19"/>
                                <w:u w:val="single"/>
                              </w:rPr>
                              <w:t xml:space="preserve">Monday, October 13th- </w:t>
                            </w:r>
                            <w:r w:rsidRPr="00AF7871">
                              <w:rPr>
                                <w:b/>
                                <w:sz w:val="19"/>
                                <w:szCs w:val="19"/>
                              </w:rPr>
                              <w:t>No School/ Teacher Professional Development Day</w:t>
                            </w:r>
                          </w:p>
                          <w:p w:rsidR="00E16D05" w:rsidRPr="00AF7871" w:rsidRDefault="00E16D05" w:rsidP="00E16D05">
                            <w:pPr>
                              <w:pStyle w:val="ListParagraph"/>
                              <w:numPr>
                                <w:ilvl w:val="0"/>
                                <w:numId w:val="19"/>
                              </w:numPr>
                              <w:spacing w:line="276" w:lineRule="auto"/>
                              <w:rPr>
                                <w:b/>
                                <w:sz w:val="19"/>
                                <w:szCs w:val="19"/>
                              </w:rPr>
                            </w:pPr>
                            <w:r w:rsidRPr="00AF7871">
                              <w:rPr>
                                <w:b/>
                                <w:sz w:val="19"/>
                                <w:szCs w:val="19"/>
                                <w:u w:val="single"/>
                              </w:rPr>
                              <w:t xml:space="preserve">Tuesday, October 14th- </w:t>
                            </w:r>
                            <w:r w:rsidRPr="00AF7871">
                              <w:rPr>
                                <w:b/>
                                <w:sz w:val="19"/>
                                <w:szCs w:val="19"/>
                              </w:rPr>
                              <w:t>No School/ Teacher Professional Development Day</w:t>
                            </w:r>
                          </w:p>
                          <w:p w:rsidR="00E16D05" w:rsidRPr="00AF7871" w:rsidRDefault="00E16D05" w:rsidP="00AF7871">
                            <w:pPr>
                              <w:pStyle w:val="ListParagraph"/>
                              <w:numPr>
                                <w:ilvl w:val="0"/>
                                <w:numId w:val="19"/>
                              </w:numPr>
                              <w:spacing w:line="276" w:lineRule="auto"/>
                              <w:rPr>
                                <w:b/>
                                <w:sz w:val="19"/>
                                <w:szCs w:val="19"/>
                                <w:u w:val="single"/>
                              </w:rPr>
                            </w:pPr>
                            <w:r w:rsidRPr="00AF7871">
                              <w:rPr>
                                <w:b/>
                                <w:sz w:val="19"/>
                                <w:szCs w:val="19"/>
                                <w:u w:val="single"/>
                              </w:rPr>
                              <w:t xml:space="preserve">Friday, October 17th  – </w:t>
                            </w:r>
                            <w:r w:rsidRPr="00AF7871">
                              <w:rPr>
                                <w:b/>
                                <w:sz w:val="19"/>
                                <w:szCs w:val="19"/>
                              </w:rPr>
                              <w:t>Scholastic Orders Due</w:t>
                            </w:r>
                            <w:r w:rsidR="005B713E" w:rsidRPr="00AF7871">
                              <w:rPr>
                                <w:b/>
                                <w:sz w:val="19"/>
                                <w:szCs w:val="19"/>
                              </w:rPr>
                              <w:t xml:space="preserve">/ </w:t>
                            </w:r>
                            <w:r w:rsidR="00AF7871" w:rsidRPr="00AF7871">
                              <w:rPr>
                                <w:b/>
                                <w:sz w:val="19"/>
                                <w:szCs w:val="19"/>
                              </w:rPr>
                              <w:t>Missing/redo/incomplete work due</w:t>
                            </w:r>
                          </w:p>
                          <w:p w:rsidR="000570A7" w:rsidRPr="00AF7871" w:rsidRDefault="000570A7" w:rsidP="00E16D05">
                            <w:pPr>
                              <w:pStyle w:val="ListParagraph"/>
                              <w:numPr>
                                <w:ilvl w:val="0"/>
                                <w:numId w:val="19"/>
                              </w:numPr>
                              <w:spacing w:line="276" w:lineRule="auto"/>
                              <w:rPr>
                                <w:b/>
                                <w:sz w:val="19"/>
                                <w:szCs w:val="19"/>
                              </w:rPr>
                            </w:pPr>
                            <w:r w:rsidRPr="00AF7871">
                              <w:rPr>
                                <w:b/>
                                <w:sz w:val="19"/>
                                <w:szCs w:val="19"/>
                                <w:u w:val="single"/>
                              </w:rPr>
                              <w:t>Tuesday, October 21</w:t>
                            </w:r>
                            <w:r w:rsidRPr="00AF7871">
                              <w:rPr>
                                <w:b/>
                                <w:sz w:val="19"/>
                                <w:szCs w:val="19"/>
                                <w:u w:val="single"/>
                                <w:vertAlign w:val="superscript"/>
                              </w:rPr>
                              <w:t>st</w:t>
                            </w:r>
                            <w:r w:rsidRPr="00AF7871">
                              <w:rPr>
                                <w:b/>
                                <w:sz w:val="19"/>
                                <w:szCs w:val="19"/>
                                <w:u w:val="single"/>
                              </w:rPr>
                              <w:t xml:space="preserve">- </w:t>
                            </w:r>
                            <w:r w:rsidRPr="00AF7871">
                              <w:rPr>
                                <w:b/>
                                <w:sz w:val="19"/>
                                <w:szCs w:val="19"/>
                              </w:rPr>
                              <w:t>End of the 1</w:t>
                            </w:r>
                            <w:r w:rsidRPr="00AF7871">
                              <w:rPr>
                                <w:b/>
                                <w:sz w:val="19"/>
                                <w:szCs w:val="19"/>
                                <w:vertAlign w:val="superscript"/>
                              </w:rPr>
                              <w:t>st</w:t>
                            </w:r>
                            <w:r w:rsidRPr="00AF7871">
                              <w:rPr>
                                <w:b/>
                                <w:sz w:val="19"/>
                                <w:szCs w:val="19"/>
                              </w:rPr>
                              <w:t xml:space="preserve"> Quarter </w:t>
                            </w:r>
                          </w:p>
                          <w:p w:rsidR="007B680C" w:rsidRPr="00A00DE3" w:rsidRDefault="007B680C" w:rsidP="00E16D05">
                            <w:pPr>
                              <w:pStyle w:val="ListParagraph"/>
                              <w:ind w:left="360"/>
                              <w:rPr>
                                <w:b/>
                                <w:szCs w:val="32"/>
                              </w:rPr>
                            </w:pP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028" type="#_x0000_t202" style="position:absolute;margin-left:347.25pt;margin-top:127.5pt;width:201.5pt;height:21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" fillcolor="white [3201]" strokecolor="black [3200]" strokeweight="2pt">
                <v:textbox inset="0,0,0,0">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E16D05" w:rsidRPr="00AF7871" w:rsidRDefault="00E16D05" w:rsidP="00E16D05">
                      <w:pPr>
                        <w:pStyle w:val="ListParagraph"/>
                        <w:numPr>
                          <w:ilvl w:val="0"/>
                          <w:numId w:val="19"/>
                        </w:numPr>
                        <w:spacing w:line="276" w:lineRule="auto"/>
                        <w:rPr>
                          <w:b/>
                          <w:sz w:val="19"/>
                          <w:szCs w:val="19"/>
                        </w:rPr>
                      </w:pPr>
                      <w:r w:rsidRPr="00AF7871">
                        <w:rPr>
                          <w:b/>
                          <w:sz w:val="19"/>
                          <w:szCs w:val="19"/>
                          <w:u w:val="single"/>
                        </w:rPr>
                        <w:t>Thursday, October 9th –</w:t>
                      </w:r>
                      <w:r w:rsidRPr="00AF7871">
                        <w:rPr>
                          <w:b/>
                          <w:sz w:val="19"/>
                          <w:szCs w:val="19"/>
                        </w:rPr>
                        <w:t>Trabbic Farm Field Trip</w:t>
                      </w:r>
                    </w:p>
                    <w:p w:rsidR="00E16D05" w:rsidRPr="00AF7871" w:rsidRDefault="00E16D05" w:rsidP="00E16D05">
                      <w:pPr>
                        <w:pStyle w:val="ListParagraph"/>
                        <w:numPr>
                          <w:ilvl w:val="0"/>
                          <w:numId w:val="19"/>
                        </w:numPr>
                        <w:spacing w:line="276" w:lineRule="auto"/>
                        <w:rPr>
                          <w:b/>
                          <w:sz w:val="19"/>
                          <w:szCs w:val="19"/>
                        </w:rPr>
                      </w:pPr>
                      <w:r w:rsidRPr="00AF7871">
                        <w:rPr>
                          <w:b/>
                          <w:sz w:val="19"/>
                          <w:szCs w:val="19"/>
                          <w:u w:val="single"/>
                        </w:rPr>
                        <w:t xml:space="preserve">Monday, October 13th- </w:t>
                      </w:r>
                      <w:r w:rsidRPr="00AF7871">
                        <w:rPr>
                          <w:b/>
                          <w:sz w:val="19"/>
                          <w:szCs w:val="19"/>
                        </w:rPr>
                        <w:t>No School/ Teacher Professional Development Day</w:t>
                      </w:r>
                    </w:p>
                    <w:p w:rsidR="00E16D05" w:rsidRPr="00AF7871" w:rsidRDefault="00E16D05" w:rsidP="00E16D05">
                      <w:pPr>
                        <w:pStyle w:val="ListParagraph"/>
                        <w:numPr>
                          <w:ilvl w:val="0"/>
                          <w:numId w:val="19"/>
                        </w:numPr>
                        <w:spacing w:line="276" w:lineRule="auto"/>
                        <w:rPr>
                          <w:b/>
                          <w:sz w:val="19"/>
                          <w:szCs w:val="19"/>
                        </w:rPr>
                      </w:pPr>
                      <w:r w:rsidRPr="00AF7871">
                        <w:rPr>
                          <w:b/>
                          <w:sz w:val="19"/>
                          <w:szCs w:val="19"/>
                          <w:u w:val="single"/>
                        </w:rPr>
                        <w:t xml:space="preserve">Tuesday, October 14th- </w:t>
                      </w:r>
                      <w:r w:rsidRPr="00AF7871">
                        <w:rPr>
                          <w:b/>
                          <w:sz w:val="19"/>
                          <w:szCs w:val="19"/>
                        </w:rPr>
                        <w:t>No School/ Teacher Professional Development Day</w:t>
                      </w:r>
                    </w:p>
                    <w:p w:rsidR="00E16D05" w:rsidRPr="00AF7871" w:rsidRDefault="00E16D05" w:rsidP="00AF7871">
                      <w:pPr>
                        <w:pStyle w:val="ListParagraph"/>
                        <w:numPr>
                          <w:ilvl w:val="0"/>
                          <w:numId w:val="19"/>
                        </w:numPr>
                        <w:spacing w:line="276" w:lineRule="auto"/>
                        <w:rPr>
                          <w:b/>
                          <w:sz w:val="19"/>
                          <w:szCs w:val="19"/>
                          <w:u w:val="single"/>
                        </w:rPr>
                      </w:pPr>
                      <w:r w:rsidRPr="00AF7871">
                        <w:rPr>
                          <w:b/>
                          <w:sz w:val="19"/>
                          <w:szCs w:val="19"/>
                          <w:u w:val="single"/>
                        </w:rPr>
                        <w:t xml:space="preserve">Friday, October 17th  – </w:t>
                      </w:r>
                      <w:r w:rsidRPr="00AF7871">
                        <w:rPr>
                          <w:b/>
                          <w:sz w:val="19"/>
                          <w:szCs w:val="19"/>
                        </w:rPr>
                        <w:t>Scholastic Orders Due</w:t>
                      </w:r>
                      <w:r w:rsidR="005B713E" w:rsidRPr="00AF7871">
                        <w:rPr>
                          <w:b/>
                          <w:sz w:val="19"/>
                          <w:szCs w:val="19"/>
                        </w:rPr>
                        <w:t xml:space="preserve">/ </w:t>
                      </w:r>
                      <w:r w:rsidR="00AF7871" w:rsidRPr="00AF7871">
                        <w:rPr>
                          <w:b/>
                          <w:sz w:val="19"/>
                          <w:szCs w:val="19"/>
                        </w:rPr>
                        <w:t>Missing/redo/incomplete work due</w:t>
                      </w:r>
                    </w:p>
                    <w:p w:rsidR="000570A7" w:rsidRPr="00AF7871" w:rsidRDefault="000570A7" w:rsidP="00E16D05">
                      <w:pPr>
                        <w:pStyle w:val="ListParagraph"/>
                        <w:numPr>
                          <w:ilvl w:val="0"/>
                          <w:numId w:val="19"/>
                        </w:numPr>
                        <w:spacing w:line="276" w:lineRule="auto"/>
                        <w:rPr>
                          <w:b/>
                          <w:sz w:val="19"/>
                          <w:szCs w:val="19"/>
                        </w:rPr>
                      </w:pPr>
                      <w:r w:rsidRPr="00AF7871">
                        <w:rPr>
                          <w:b/>
                          <w:sz w:val="19"/>
                          <w:szCs w:val="19"/>
                          <w:u w:val="single"/>
                        </w:rPr>
                        <w:t>Tuesday, October 21</w:t>
                      </w:r>
                      <w:r w:rsidRPr="00AF7871">
                        <w:rPr>
                          <w:b/>
                          <w:sz w:val="19"/>
                          <w:szCs w:val="19"/>
                          <w:u w:val="single"/>
                          <w:vertAlign w:val="superscript"/>
                        </w:rPr>
                        <w:t>st</w:t>
                      </w:r>
                      <w:r w:rsidRPr="00AF7871">
                        <w:rPr>
                          <w:b/>
                          <w:sz w:val="19"/>
                          <w:szCs w:val="19"/>
                          <w:u w:val="single"/>
                        </w:rPr>
                        <w:t xml:space="preserve">- </w:t>
                      </w:r>
                      <w:r w:rsidRPr="00AF7871">
                        <w:rPr>
                          <w:b/>
                          <w:sz w:val="19"/>
                          <w:szCs w:val="19"/>
                        </w:rPr>
                        <w:t>End of the 1</w:t>
                      </w:r>
                      <w:r w:rsidRPr="00AF7871">
                        <w:rPr>
                          <w:b/>
                          <w:sz w:val="19"/>
                          <w:szCs w:val="19"/>
                          <w:vertAlign w:val="superscript"/>
                        </w:rPr>
                        <w:t>st</w:t>
                      </w:r>
                      <w:r w:rsidRPr="00AF7871">
                        <w:rPr>
                          <w:b/>
                          <w:sz w:val="19"/>
                          <w:szCs w:val="19"/>
                        </w:rPr>
                        <w:t xml:space="preserve"> Quarter </w:t>
                      </w:r>
                    </w:p>
                    <w:p w:rsidR="007B680C" w:rsidRPr="00A00DE3" w:rsidRDefault="007B680C" w:rsidP="00E16D05">
                      <w:pPr>
                        <w:pStyle w:val="ListParagraph"/>
                        <w:ind w:left="360"/>
                        <w:rPr>
                          <w:b/>
                          <w:szCs w:val="32"/>
                        </w:rPr>
                      </w:pP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v:textbox>
                <w10:wrap anchorx="page" anchory="page"/>
              </v:shape>
            </w:pict>
          </mc:Fallback>
        </mc:AlternateContent>
      </w:r>
      <w:r w:rsidR="00EB0428">
        <w:rPr>
          <w:noProof/>
        </w:rPr>
        <mc:AlternateContent>
          <mc:Choice Requires="wps">
            <w:drawing>
              <wp:anchor distT="0" distB="0" distL="114300" distR="114300" simplePos="0" relativeHeight="251664384" behindDoc="0" locked="0" layoutInCell="1" allowOverlap="1" wp14:anchorId="1F8E0F03" wp14:editId="27E2A94D">
                <wp:simplePos x="0" y="0"/>
                <wp:positionH relativeFrom="page">
                  <wp:posOffset>5953125</wp:posOffset>
                </wp:positionH>
                <wp:positionV relativeFrom="page">
                  <wp:posOffset>714375</wp:posOffset>
                </wp:positionV>
                <wp:extent cx="1130300" cy="485775"/>
                <wp:effectExtent l="0" t="0" r="12700" b="2857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857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EB0428" w:rsidRDefault="005B713E" w:rsidP="00EB0428">
                            <w:pPr>
                              <w:pStyle w:val="VolumeandIssue"/>
                              <w:jc w:val="center"/>
                              <w:rPr>
                                <w:color w:val="000000" w:themeColor="text1"/>
                                <w:sz w:val="28"/>
                              </w:rPr>
                            </w:pPr>
                            <w:r>
                              <w:rPr>
                                <w:color w:val="000000" w:themeColor="text1"/>
                                <w:sz w:val="28"/>
                              </w:rPr>
                              <w:t>October 6</w:t>
                            </w:r>
                            <w:r w:rsidRPr="005B713E">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468.75pt;margin-top:56.25pt;width:89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" fillcolor="white [3201]" strokecolor="black [3200]" strokeweight="2pt">
                <v:textbox inset="0,0,0,0">
                  <w:txbxContent>
                    <w:p w:rsidR="00FE3D60" w:rsidRPr="00EB0428" w:rsidRDefault="005B713E" w:rsidP="00EB0428">
                      <w:pPr>
                        <w:pStyle w:val="VolumeandIssue"/>
                        <w:jc w:val="center"/>
                        <w:rPr>
                          <w:color w:val="000000" w:themeColor="text1"/>
                          <w:sz w:val="28"/>
                        </w:rPr>
                      </w:pPr>
                      <w:r>
                        <w:rPr>
                          <w:color w:val="000000" w:themeColor="text1"/>
                          <w:sz w:val="28"/>
                        </w:rPr>
                        <w:t>October 6</w:t>
                      </w:r>
                      <w:r w:rsidRPr="005B713E">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v:textbox>
                <w10:wrap anchorx="page" anchory="page"/>
              </v:shape>
            </w:pict>
          </mc:Fallback>
        </mc:AlternateContent>
      </w:r>
      <w:r w:rsidR="008C3BC3">
        <w:rPr>
          <w:noProof/>
        </w:rPr>
        <mc:AlternateContent>
          <mc:Choice Requires="wps">
            <w:drawing>
              <wp:anchor distT="0" distB="0" distL="114300" distR="114300" simplePos="0" relativeHeight="251644928" behindDoc="0" locked="0" layoutInCell="1" allowOverlap="1" wp14:anchorId="4AD394DA" wp14:editId="3202455D">
                <wp:simplePos x="0" y="0"/>
                <wp:positionH relativeFrom="page">
                  <wp:posOffset>452120</wp:posOffset>
                </wp:positionH>
                <wp:positionV relativeFrom="page">
                  <wp:posOffset>681990</wp:posOffset>
                </wp:positionV>
                <wp:extent cx="6635750" cy="862330"/>
                <wp:effectExtent l="0" t="0" r="12700" b="139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6pt;margin-top:53.7pt;width:522.5pt;height:6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" filled="f" stroked="f" strokecolor="white">
                <v:textbox inset="0,0,0,0">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v:textbox>
                <w10:wrap anchorx="page" anchory="page"/>
              </v:shape>
            </w:pict>
          </mc:Fallback>
        </mc:AlternateContent>
      </w:r>
      <w:r w:rsidR="00855382">
        <w:rPr>
          <w:noProof/>
        </w:rPr>
        <mc:AlternateContent>
          <mc:Choice Requires="wps">
            <w:drawing>
              <wp:anchor distT="0" distB="0" distL="114300" distR="114300" simplePos="0" relativeHeight="251648000" behindDoc="0" locked="0" layoutInCell="1" allowOverlap="1" wp14:anchorId="1C2BD648" wp14:editId="58C8454C">
                <wp:simplePos x="0" y="0"/>
                <wp:positionH relativeFrom="page">
                  <wp:posOffset>2540000</wp:posOffset>
                </wp:positionH>
                <wp:positionV relativeFrom="page">
                  <wp:posOffset>3149600</wp:posOffset>
                </wp:positionV>
                <wp:extent cx="91440" cy="91440"/>
                <wp:effectExtent l="0" t="0" r="0" b="0"/>
                <wp:wrapNone/>
                <wp:docPr id="2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00pt;margin-top:24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sQ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BH88WxAgAAuwUAAA4A&#10;AAAAAAAAAAAAAAAALgIAAGRycy9lMm9Eb2MueG1sUEsBAi0AFAAGAAgAAAAhANp5VT/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9024" behindDoc="0" locked="0" layoutInCell="1" allowOverlap="1" wp14:anchorId="161756D8" wp14:editId="186B54F8">
                <wp:simplePos x="0" y="0"/>
                <wp:positionH relativeFrom="page">
                  <wp:posOffset>2529840</wp:posOffset>
                </wp:positionH>
                <wp:positionV relativeFrom="page">
                  <wp:posOffset>6601460</wp:posOffset>
                </wp:positionV>
                <wp:extent cx="91440" cy="91440"/>
                <wp:effectExtent l="0" t="635" r="0" b="3175"/>
                <wp:wrapNone/>
                <wp:docPr id="2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Ea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DGB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ZD49go2s70G+&#10;SoLAQIowAcFopfqB0QjTJMf6+44qhlH3QcATABczGWoyNpNBRQWhOTYYeXNl/IjaDYpvW0D2j0zI&#10;K3gmDXcitu/JZwEM7AImhOPyOM3sCDpdO6+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Gn5xGrECAAC7BQAA&#10;DgAAAAAAAAAAAAAAAAAuAgAAZHJzL2Uyb0RvYy54bWxQSwECLQAUAAYACAAAACEAUDGbx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6976" behindDoc="0" locked="0" layoutInCell="1" allowOverlap="1" wp14:anchorId="68A75FEB" wp14:editId="7817B28E">
                <wp:simplePos x="0" y="0"/>
                <wp:positionH relativeFrom="page">
                  <wp:posOffset>905510</wp:posOffset>
                </wp:positionH>
                <wp:positionV relativeFrom="page">
                  <wp:posOffset>522605</wp:posOffset>
                </wp:positionV>
                <wp:extent cx="5937250" cy="1008380"/>
                <wp:effectExtent l="635" t="0" r="0" b="254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71.3pt;margin-top:41.15pt;width:467.5pt;height:7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zp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7456" behindDoc="0" locked="0" layoutInCell="1" allowOverlap="1" wp14:anchorId="4029D8EA" wp14:editId="20734F11">
                <wp:simplePos x="0" y="0"/>
                <wp:positionH relativeFrom="page">
                  <wp:posOffset>3878580</wp:posOffset>
                </wp:positionH>
                <wp:positionV relativeFrom="page">
                  <wp:posOffset>7287260</wp:posOffset>
                </wp:positionV>
                <wp:extent cx="3093720" cy="177165"/>
                <wp:effectExtent l="1905" t="635" r="0" b="3175"/>
                <wp:wrapNone/>
                <wp:docPr id="1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34" type="#_x0000_t202" style="position:absolute;margin-left:305.4pt;margin-top:573.8pt;width:243.6pt;height:13.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M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5408" behindDoc="0" locked="0" layoutInCell="1" allowOverlap="1" wp14:anchorId="5BCFFC4F" wp14:editId="550F4E72">
                <wp:simplePos x="0" y="0"/>
                <wp:positionH relativeFrom="page">
                  <wp:posOffset>3878580</wp:posOffset>
                </wp:positionH>
                <wp:positionV relativeFrom="page">
                  <wp:posOffset>3886200</wp:posOffset>
                </wp:positionV>
                <wp:extent cx="3093720" cy="177165"/>
                <wp:effectExtent l="1905" t="0" r="0" b="3810"/>
                <wp:wrapNone/>
                <wp:docPr id="1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35" type="#_x0000_t202" style="position:absolute;margin-left:305.4pt;margin-top:306pt;width:243.6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rq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50048" behindDoc="0" locked="0" layoutInCell="1" allowOverlap="1" wp14:anchorId="47414CE5" wp14:editId="2F2FD318">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6"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C6/xq2xAgAAvAUAAA4A&#10;AAAAAAAAAAAAAAAALgIAAGRycy9lMm9Eb2MueG1sUEsBAi0AFAAGAAgAAAAhAKs+KOf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1072" behindDoc="0" locked="0" layoutInCell="1" allowOverlap="1" wp14:anchorId="58C21AC1" wp14:editId="2989528E">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7"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J6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mPTSerECAAC8BQAADgAA&#10;AAAAAAAAAAAAAAAuAgAAZHJzL2Uyb0RvYy54bWxQSwECLQAUAAYACAAAACEA7JiFp9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2096" behindDoc="0" locked="0" layoutInCell="1" allowOverlap="1" wp14:anchorId="1430CF68" wp14:editId="2F9176A4">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8" type="#_x0000_t202" style="position:absolute;margin-left:201pt;margin-top:604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C2gziS/gAAAOEBAAATAAAAAAAAAAAA&#10;AAAAAAAAAABbQ29udGVudF9UeXBlc10ueG1sUEsBAi0AFAAGAAgAAAAhADj9If/WAAAAlAEAAAsA&#10;AAAAAAAAAAAAAAAALwEAAF9yZWxzLy5yZWxzUEsBAi0AFAAGAAgAAAAhANvQ87WwAgAAvAUAAA4A&#10;AAAAAAAAAAAAAAAALgIAAGRycy9lMm9Eb2MueG1sUEsBAi0AFAAGAAgAAAAhAMzMuOffAAAADQEA&#10;AA8AAAAAAAAAAAAAAAAACg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3120" behindDoc="0" locked="0" layoutInCell="1" allowOverlap="1" wp14:anchorId="7A812B58" wp14:editId="4868D0E5">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9"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e3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fJOdTF2xl9QD6&#10;VRIUBlqEEQhGI9V3jAYYJxnW3/ZUMYza9wJ6wM6eyVCTsZ0MKkpwzbDByJtr42fUvld81wCy7zIh&#10;r6FPau5UbBvKRwEU7AJGhCPzOM7sDDpdu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7t5e3sQIAALwFAAAOAAAA&#10;AAAAAAAAAAAAAC4CAABkcnMvZTJvRG9jLnhtbFBLAQItABQABgAIAAAAIQDSt3ux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4144" behindDoc="0" locked="0" layoutInCell="1" allowOverlap="1" wp14:anchorId="7822B9D4" wp14:editId="673FF5A5">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0" type="#_x0000_t202" style="position:absolute;margin-left:43.2pt;margin-top:4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A/pHpsQIAALwFAAAOAAAA&#10;AAAAAAAAAAAAAC4CAABkcnMvZTJvRG9jLnhtbFBLAQItABQABgAIAAAAIQBA9d3s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5168" behindDoc="0" locked="0" layoutInCell="1" allowOverlap="1" wp14:anchorId="1BBFB00F" wp14:editId="23D1DF4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1" type="#_x0000_t202" style="position:absolute;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u9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fLGrvbECAAC7BQAADgAA&#10;AAAAAAAAAAAAAAAuAgAAZHJzL2Uyb0RvYy54bWxQSwECLQAUAAYACAAAACEAeqFOnd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6192" behindDoc="0" locked="0" layoutInCell="1" allowOverlap="1" wp14:anchorId="456E961B" wp14:editId="3E816D50">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2" type="#_x0000_t202" style="position:absolute;margin-left:198.2pt;margin-top:31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BElIn6xAgAAuwUAAA4A&#10;AAAAAAAAAAAAAAAALgIAAGRycy9lMm9Eb2MueG1sUEsBAi0AFAAGAAgAAAAhADpYmTb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7216" behindDoc="0" locked="0" layoutInCell="1" allowOverlap="1" wp14:anchorId="064B784C" wp14:editId="1852B41C">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3" type="#_x0000_t202" style="position:absolute;margin-left:199pt;margin-top:546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2sQIAALs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x1D49rECAAC7BQAA&#10;DgAAAAAAAAAAAAAAAAAuAgAAZHJzL2Uyb0RvYy54bWxQSwECLQAUAAYACAAAACEAVlVY3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8240" behindDoc="0" locked="0" layoutInCell="1" allowOverlap="1" wp14:anchorId="37D44800" wp14:editId="65DAF9D2">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4" type="#_x0000_t202" style="position:absolute;margin-left:43pt;margin-top: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94sg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JdveLICAAC7BQAADgAA&#10;AAAAAAAAAAAAAAAuAgAAZHJzL2Uyb0RvYy54bWxQSwECLQAUAAYACAAAACEA0rd7sdwAAAAKAQAA&#10;DwAAAAAAAAAAAAAAAAAM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9264" behindDoc="0" locked="0" layoutInCell="1" allowOverlap="1" wp14:anchorId="1CAED49E" wp14:editId="7A1F776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5" type="#_x0000_t202" style="position:absolute;margin-left:42.2pt;margin-top:436.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5qsQ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C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9oeCZOpC3aiugf9&#10;SgEKAy3CBASjEfIHRgNMkwyr7wciKUbtBw49YEbPZMjJ2E0G4SW4Zlhj5MyNdiPq0Eu2bwDZdRkX&#10;19AnNbMqNg3logAKZgETwpJ5nGZmBJ2v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B+FearECAAC7BQAADgAA&#10;AAAAAAAAAAAAAAAuAgAAZHJzL2Uyb0RvYy54bWxQSwECLQAUAAYACAAAACEAsPgMX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0288" behindDoc="0" locked="0" layoutInCell="1" allowOverlap="1" wp14:anchorId="2433B71B" wp14:editId="6F044BD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6" type="#_x0000_t202" style="position:absolute;margin-left:200pt;margin-top:22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L/Vpl7ECAAC7BQAADgAA&#10;AAAAAAAAAAAAAAAuAgAAZHJzL2Uyb0RvYy54bWxQSwECLQAUAAYACAAAACEAg+1T4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1312" behindDoc="0" locked="0" layoutInCell="1" allowOverlap="1" wp14:anchorId="12DD75EF" wp14:editId="5501FF9B">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7" type="#_x0000_t202" style="position:absolute;margin-left:201pt;margin-top:213.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1A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Jm+fUCxAgAAuwUAAA4A&#10;AAAAAAAAAAAAAAAALgIAAGRycy9lMm9Eb2MueG1sUEsBAi0AFAAGAAgAAAAhAIGND2H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2336" behindDoc="0" locked="0" layoutInCell="1" allowOverlap="1" wp14:anchorId="48B7B679" wp14:editId="4AE01FA4">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8" type="#_x0000_t202" style="position:absolute;margin-left:202pt;margin-top:362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GT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nQ9Ek1dsBPVPehX&#10;ClAYaBEmIBiNkD8wGmCaZFh9PxBJMWo/cOgBM3omQ07GbjIIL8E1wxojZ260G1GHXrJ9A8iuy7i4&#10;hj6pmVWxaSgXBVAwC5gQlszjNDMj6Hxtbz3N3N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O87oZOxAgAAuwUAAA4A&#10;AAAAAAAAAAAAAAAALgIAAGRycy9lMm9Eb2MueG1sUEsBAi0AFAAGAAgAAAAhAE7toc/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p>
    <w:sectPr w:rsidR="00215570" w:rsidSect="00756D9E">
      <w:pgSz w:w="12240" w:h="15840" w:code="185"/>
      <w:pgMar w:top="1440" w:right="1440" w:bottom="1440" w:left="1440" w:header="0" w:footer="0" w:gutter="0"/>
      <w:pgBorders w:offsetFrom="page">
        <w:top w:val="waveline" w:sz="20" w:space="24" w:color="auto"/>
        <w:left w:val="waveline" w:sz="20" w:space="24" w:color="auto"/>
        <w:bottom w:val="waveline" w:sz="20" w:space="24" w:color="auto"/>
        <w:right w:val="waveline" w:sz="20"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20D" w:rsidRDefault="00DD320D">
      <w:r>
        <w:separator/>
      </w:r>
    </w:p>
  </w:endnote>
  <w:endnote w:type="continuationSeparator" w:id="0">
    <w:p w:rsidR="00DD320D" w:rsidRDefault="00DD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20D" w:rsidRDefault="00DD320D">
      <w:r>
        <w:separator/>
      </w:r>
    </w:p>
  </w:footnote>
  <w:footnote w:type="continuationSeparator" w:id="0">
    <w:p w:rsidR="00DD320D" w:rsidRDefault="00DD3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691_"/>
      </v:shape>
    </w:pict>
  </w:numPicBullet>
  <w:numPicBullet w:numPicBulletId="1">
    <w:pict>
      <v:shape id="_x0000_i1030" type="#_x0000_t75" style="width:467.75pt;height:428.2pt" o:bullet="t">
        <v:imagedata r:id="rId2" o:title="16808-illustration-of-a-red-autumn-leaf-pv[1]"/>
      </v:shape>
    </w:pict>
  </w:numPicBullet>
  <w:numPicBullet w:numPicBulletId="2">
    <w:pict>
      <v:shape id="_x0000_i1031" type="#_x0000_t75" style="width:351.35pt;height:7in" o:bullet="t">
        <v:imagedata r:id="rId3" o:title="lions mane jellyfish"/>
      </v:shape>
    </w:pict>
  </w:numPicBullet>
  <w:numPicBullet w:numPicBulletId="3">
    <w:pict>
      <v:shape id="_x0000_i1032" type="#_x0000_t75" style="width:467.85pt;height:408.05pt" o:bullet="t">
        <v:imagedata r:id="rId4" o:title="Mickey-Mouse-Head-HD-Wallpaper-5213-e1445516653826[1]"/>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A0D49F7"/>
    <w:multiLevelType w:val="hybridMultilevel"/>
    <w:tmpl w:val="92DC8DF8"/>
    <w:lvl w:ilvl="0" w:tplc="B088F566">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C4266"/>
    <w:multiLevelType w:val="hybridMultilevel"/>
    <w:tmpl w:val="15AC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111203"/>
    <w:multiLevelType w:val="hybridMultilevel"/>
    <w:tmpl w:val="5C604CCC"/>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A4C71"/>
    <w:multiLevelType w:val="hybridMultilevel"/>
    <w:tmpl w:val="F5C64B30"/>
    <w:lvl w:ilvl="0" w:tplc="B088F566">
      <w:start w:val="1"/>
      <w:numFmt w:val="bullet"/>
      <w:lvlText w:val=""/>
      <w:lvlPicBulletId w:val="3"/>
      <w:lvlJc w:val="left"/>
      <w:pPr>
        <w:tabs>
          <w:tab w:val="num" w:pos="360"/>
        </w:tabs>
        <w:ind w:left="360" w:hanging="360"/>
      </w:pPr>
      <w:rPr>
        <w:rFonts w:ascii="Symbol" w:hAnsi="Symbol" w:hint="default"/>
        <w:color w:val="auto"/>
        <w:sz w:val="52"/>
        <w:szCs w:val="5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0B32F2"/>
    <w:multiLevelType w:val="hybridMultilevel"/>
    <w:tmpl w:val="A77E15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63088E"/>
    <w:multiLevelType w:val="hybridMultilevel"/>
    <w:tmpl w:val="E11A516C"/>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6D1130"/>
    <w:multiLevelType w:val="hybridMultilevel"/>
    <w:tmpl w:val="5AF0412E"/>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nsid w:val="5D9C6123"/>
    <w:multiLevelType w:val="hybridMultilevel"/>
    <w:tmpl w:val="AB7EAA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34F1103"/>
    <w:multiLevelType w:val="hybridMultilevel"/>
    <w:tmpl w:val="9B4E6AD8"/>
    <w:lvl w:ilvl="0" w:tplc="4FEC8DC4">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3750"/>
    <w:multiLevelType w:val="hybridMultilevel"/>
    <w:tmpl w:val="8AA66938"/>
    <w:lvl w:ilvl="0" w:tplc="EC7A8BFC">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E1078"/>
    <w:multiLevelType w:val="hybridMultilevel"/>
    <w:tmpl w:val="39ACCBD0"/>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8996253"/>
    <w:multiLevelType w:val="hybridMultilevel"/>
    <w:tmpl w:val="A754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AC4116"/>
    <w:multiLevelType w:val="hybridMultilevel"/>
    <w:tmpl w:val="617ADDDA"/>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4"/>
  </w:num>
  <w:num w:numId="13">
    <w:abstractNumId w:val="21"/>
  </w:num>
  <w:num w:numId="14">
    <w:abstractNumId w:val="18"/>
  </w:num>
  <w:num w:numId="15">
    <w:abstractNumId w:val="16"/>
  </w:num>
  <w:num w:numId="16">
    <w:abstractNumId w:val="19"/>
  </w:num>
  <w:num w:numId="17">
    <w:abstractNumId w:val="11"/>
  </w:num>
  <w:num w:numId="18">
    <w:abstractNumId w:val="24"/>
  </w:num>
  <w:num w:numId="19">
    <w:abstractNumId w:val="13"/>
  </w:num>
  <w:num w:numId="20">
    <w:abstractNumId w:val="15"/>
  </w:num>
  <w:num w:numId="21">
    <w:abstractNumId w:val="20"/>
  </w:num>
  <w:num w:numId="22">
    <w:abstractNumId w:val="17"/>
  </w:num>
  <w:num w:numId="23">
    <w:abstractNumId w:val="27"/>
  </w:num>
  <w:num w:numId="24">
    <w:abstractNumId w:val="25"/>
  </w:num>
  <w:num w:numId="25">
    <w:abstractNumId w:val="23"/>
  </w:num>
  <w:num w:numId="26">
    <w:abstractNumId w:val="12"/>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D7"/>
    <w:rsid w:val="00047F48"/>
    <w:rsid w:val="00050191"/>
    <w:rsid w:val="000570A7"/>
    <w:rsid w:val="00070C1F"/>
    <w:rsid w:val="000806C1"/>
    <w:rsid w:val="000877A4"/>
    <w:rsid w:val="000B3BB0"/>
    <w:rsid w:val="000C13D8"/>
    <w:rsid w:val="000C2ED6"/>
    <w:rsid w:val="000C5377"/>
    <w:rsid w:val="000D14E5"/>
    <w:rsid w:val="000D5D3D"/>
    <w:rsid w:val="000D7853"/>
    <w:rsid w:val="000E32BD"/>
    <w:rsid w:val="000E6D48"/>
    <w:rsid w:val="000F6884"/>
    <w:rsid w:val="001253F2"/>
    <w:rsid w:val="001273AB"/>
    <w:rsid w:val="00127515"/>
    <w:rsid w:val="00143ECD"/>
    <w:rsid w:val="00144343"/>
    <w:rsid w:val="0014699E"/>
    <w:rsid w:val="001568C5"/>
    <w:rsid w:val="00162AF9"/>
    <w:rsid w:val="00164D3F"/>
    <w:rsid w:val="00167DED"/>
    <w:rsid w:val="00174844"/>
    <w:rsid w:val="001844BF"/>
    <w:rsid w:val="00184C67"/>
    <w:rsid w:val="00187C42"/>
    <w:rsid w:val="00190D60"/>
    <w:rsid w:val="00194765"/>
    <w:rsid w:val="001A5A72"/>
    <w:rsid w:val="001B23D0"/>
    <w:rsid w:val="001B32F2"/>
    <w:rsid w:val="001C2603"/>
    <w:rsid w:val="001C49D3"/>
    <w:rsid w:val="001C5DF9"/>
    <w:rsid w:val="001D10FC"/>
    <w:rsid w:val="001D2CAC"/>
    <w:rsid w:val="001D3C9B"/>
    <w:rsid w:val="001E0D55"/>
    <w:rsid w:val="001E3FEA"/>
    <w:rsid w:val="001E5185"/>
    <w:rsid w:val="001F375D"/>
    <w:rsid w:val="001F5E64"/>
    <w:rsid w:val="00200D95"/>
    <w:rsid w:val="00213DB3"/>
    <w:rsid w:val="00215570"/>
    <w:rsid w:val="00222136"/>
    <w:rsid w:val="00224018"/>
    <w:rsid w:val="002309F4"/>
    <w:rsid w:val="00233BA3"/>
    <w:rsid w:val="00236358"/>
    <w:rsid w:val="00236FD0"/>
    <w:rsid w:val="00237A4B"/>
    <w:rsid w:val="00270184"/>
    <w:rsid w:val="00271FBF"/>
    <w:rsid w:val="00275984"/>
    <w:rsid w:val="0027736D"/>
    <w:rsid w:val="00284F12"/>
    <w:rsid w:val="0029485A"/>
    <w:rsid w:val="002B1E02"/>
    <w:rsid w:val="002C08BC"/>
    <w:rsid w:val="002C35F7"/>
    <w:rsid w:val="002D2D8A"/>
    <w:rsid w:val="002D2F86"/>
    <w:rsid w:val="002D52CB"/>
    <w:rsid w:val="002E2628"/>
    <w:rsid w:val="002F0AEB"/>
    <w:rsid w:val="002F3501"/>
    <w:rsid w:val="002F54AE"/>
    <w:rsid w:val="0031655F"/>
    <w:rsid w:val="0033180C"/>
    <w:rsid w:val="0033356B"/>
    <w:rsid w:val="0034326B"/>
    <w:rsid w:val="00350640"/>
    <w:rsid w:val="003535D6"/>
    <w:rsid w:val="003542C9"/>
    <w:rsid w:val="003743CF"/>
    <w:rsid w:val="003763D1"/>
    <w:rsid w:val="00380B5D"/>
    <w:rsid w:val="00380C9F"/>
    <w:rsid w:val="00394ED5"/>
    <w:rsid w:val="003A44AF"/>
    <w:rsid w:val="003B30E3"/>
    <w:rsid w:val="003B7587"/>
    <w:rsid w:val="003C1C93"/>
    <w:rsid w:val="003C2170"/>
    <w:rsid w:val="003C5B11"/>
    <w:rsid w:val="003C7BA6"/>
    <w:rsid w:val="003D0BE9"/>
    <w:rsid w:val="003E0B50"/>
    <w:rsid w:val="003E2A87"/>
    <w:rsid w:val="0040338B"/>
    <w:rsid w:val="00412071"/>
    <w:rsid w:val="004203BE"/>
    <w:rsid w:val="004324F0"/>
    <w:rsid w:val="004404A5"/>
    <w:rsid w:val="00446B63"/>
    <w:rsid w:val="00453D3E"/>
    <w:rsid w:val="00456E19"/>
    <w:rsid w:val="004629DF"/>
    <w:rsid w:val="0048007A"/>
    <w:rsid w:val="004B2483"/>
    <w:rsid w:val="004B2E97"/>
    <w:rsid w:val="004B635E"/>
    <w:rsid w:val="004C06E7"/>
    <w:rsid w:val="004C108C"/>
    <w:rsid w:val="004C1FC0"/>
    <w:rsid w:val="004C787F"/>
    <w:rsid w:val="004D70B9"/>
    <w:rsid w:val="004E36A1"/>
    <w:rsid w:val="00516F08"/>
    <w:rsid w:val="00523ABD"/>
    <w:rsid w:val="00524BBD"/>
    <w:rsid w:val="00525095"/>
    <w:rsid w:val="00530AF1"/>
    <w:rsid w:val="0054369E"/>
    <w:rsid w:val="00544281"/>
    <w:rsid w:val="005506E3"/>
    <w:rsid w:val="005533DB"/>
    <w:rsid w:val="005577F7"/>
    <w:rsid w:val="005848F0"/>
    <w:rsid w:val="00593D63"/>
    <w:rsid w:val="0059690B"/>
    <w:rsid w:val="005A53AD"/>
    <w:rsid w:val="005A5A8B"/>
    <w:rsid w:val="005B4E1A"/>
    <w:rsid w:val="005B4F56"/>
    <w:rsid w:val="005B713E"/>
    <w:rsid w:val="005B7866"/>
    <w:rsid w:val="005D443F"/>
    <w:rsid w:val="005D7EA4"/>
    <w:rsid w:val="005E03D7"/>
    <w:rsid w:val="005F5011"/>
    <w:rsid w:val="00605769"/>
    <w:rsid w:val="006140A3"/>
    <w:rsid w:val="0063461A"/>
    <w:rsid w:val="00644975"/>
    <w:rsid w:val="0064762F"/>
    <w:rsid w:val="00647FE7"/>
    <w:rsid w:val="00651F9C"/>
    <w:rsid w:val="00681C27"/>
    <w:rsid w:val="00685F8D"/>
    <w:rsid w:val="006867A4"/>
    <w:rsid w:val="00687392"/>
    <w:rsid w:val="006A2270"/>
    <w:rsid w:val="006A65B0"/>
    <w:rsid w:val="006C073E"/>
    <w:rsid w:val="006C119A"/>
    <w:rsid w:val="006D64B2"/>
    <w:rsid w:val="006E29F9"/>
    <w:rsid w:val="006F69EC"/>
    <w:rsid w:val="00701254"/>
    <w:rsid w:val="007041E4"/>
    <w:rsid w:val="0070786F"/>
    <w:rsid w:val="00713F30"/>
    <w:rsid w:val="00720E37"/>
    <w:rsid w:val="0072407B"/>
    <w:rsid w:val="00730D8F"/>
    <w:rsid w:val="0073251A"/>
    <w:rsid w:val="00733748"/>
    <w:rsid w:val="00742189"/>
    <w:rsid w:val="00754090"/>
    <w:rsid w:val="00756D9E"/>
    <w:rsid w:val="00782EB2"/>
    <w:rsid w:val="0079418A"/>
    <w:rsid w:val="007A4C2C"/>
    <w:rsid w:val="007A6666"/>
    <w:rsid w:val="007A7788"/>
    <w:rsid w:val="007B2BC2"/>
    <w:rsid w:val="007B3172"/>
    <w:rsid w:val="007B6700"/>
    <w:rsid w:val="007B680C"/>
    <w:rsid w:val="007D138D"/>
    <w:rsid w:val="007D56E9"/>
    <w:rsid w:val="007D7F35"/>
    <w:rsid w:val="007F360F"/>
    <w:rsid w:val="007F3FA8"/>
    <w:rsid w:val="008041D7"/>
    <w:rsid w:val="008042A1"/>
    <w:rsid w:val="00805DBA"/>
    <w:rsid w:val="00832601"/>
    <w:rsid w:val="00835E85"/>
    <w:rsid w:val="00837084"/>
    <w:rsid w:val="00837290"/>
    <w:rsid w:val="00841065"/>
    <w:rsid w:val="0084114C"/>
    <w:rsid w:val="0084273F"/>
    <w:rsid w:val="00851A42"/>
    <w:rsid w:val="00852988"/>
    <w:rsid w:val="00852FCA"/>
    <w:rsid w:val="00855382"/>
    <w:rsid w:val="00866F00"/>
    <w:rsid w:val="00880C61"/>
    <w:rsid w:val="00892B10"/>
    <w:rsid w:val="008A0005"/>
    <w:rsid w:val="008B536F"/>
    <w:rsid w:val="008C1D24"/>
    <w:rsid w:val="008C3BC3"/>
    <w:rsid w:val="008C7FE0"/>
    <w:rsid w:val="008D21C3"/>
    <w:rsid w:val="008D4A80"/>
    <w:rsid w:val="008D5A62"/>
    <w:rsid w:val="008E02B2"/>
    <w:rsid w:val="008E0315"/>
    <w:rsid w:val="008F66E7"/>
    <w:rsid w:val="00906C6C"/>
    <w:rsid w:val="0091225B"/>
    <w:rsid w:val="00925343"/>
    <w:rsid w:val="009314D4"/>
    <w:rsid w:val="00933C15"/>
    <w:rsid w:val="0093571C"/>
    <w:rsid w:val="00940F18"/>
    <w:rsid w:val="0094155C"/>
    <w:rsid w:val="009429B8"/>
    <w:rsid w:val="00944813"/>
    <w:rsid w:val="00944FA8"/>
    <w:rsid w:val="00962B9F"/>
    <w:rsid w:val="00977423"/>
    <w:rsid w:val="009820C4"/>
    <w:rsid w:val="00983828"/>
    <w:rsid w:val="009916DB"/>
    <w:rsid w:val="00994ED8"/>
    <w:rsid w:val="009A266F"/>
    <w:rsid w:val="009A39FB"/>
    <w:rsid w:val="009C438E"/>
    <w:rsid w:val="009D7C32"/>
    <w:rsid w:val="009E08FE"/>
    <w:rsid w:val="009E4798"/>
    <w:rsid w:val="009E6EA5"/>
    <w:rsid w:val="009F08D6"/>
    <w:rsid w:val="009F2C50"/>
    <w:rsid w:val="00A00DE3"/>
    <w:rsid w:val="00A01F2D"/>
    <w:rsid w:val="00A302C9"/>
    <w:rsid w:val="00A31FC8"/>
    <w:rsid w:val="00A3453A"/>
    <w:rsid w:val="00A353EA"/>
    <w:rsid w:val="00A7273E"/>
    <w:rsid w:val="00A72C57"/>
    <w:rsid w:val="00A842F7"/>
    <w:rsid w:val="00A843A1"/>
    <w:rsid w:val="00A84EA4"/>
    <w:rsid w:val="00A9094F"/>
    <w:rsid w:val="00A97B0A"/>
    <w:rsid w:val="00AA15E6"/>
    <w:rsid w:val="00AC3FF1"/>
    <w:rsid w:val="00AD148A"/>
    <w:rsid w:val="00AE3816"/>
    <w:rsid w:val="00AE5663"/>
    <w:rsid w:val="00AF7871"/>
    <w:rsid w:val="00B009F2"/>
    <w:rsid w:val="00B00C94"/>
    <w:rsid w:val="00B214C5"/>
    <w:rsid w:val="00B32950"/>
    <w:rsid w:val="00B32C22"/>
    <w:rsid w:val="00B449D0"/>
    <w:rsid w:val="00B55990"/>
    <w:rsid w:val="00B62ACF"/>
    <w:rsid w:val="00B70309"/>
    <w:rsid w:val="00B71758"/>
    <w:rsid w:val="00B71E36"/>
    <w:rsid w:val="00B87FC2"/>
    <w:rsid w:val="00BA396A"/>
    <w:rsid w:val="00BA7E32"/>
    <w:rsid w:val="00BB152F"/>
    <w:rsid w:val="00BB757B"/>
    <w:rsid w:val="00BC0D37"/>
    <w:rsid w:val="00BC38DD"/>
    <w:rsid w:val="00BD1DAC"/>
    <w:rsid w:val="00BE08D7"/>
    <w:rsid w:val="00BE4731"/>
    <w:rsid w:val="00BE4BFC"/>
    <w:rsid w:val="00BE579B"/>
    <w:rsid w:val="00C01CF5"/>
    <w:rsid w:val="00C1656B"/>
    <w:rsid w:val="00C1782A"/>
    <w:rsid w:val="00C26529"/>
    <w:rsid w:val="00C312B9"/>
    <w:rsid w:val="00C446BE"/>
    <w:rsid w:val="00C5067C"/>
    <w:rsid w:val="00C52F74"/>
    <w:rsid w:val="00C544BD"/>
    <w:rsid w:val="00C54BC7"/>
    <w:rsid w:val="00C55100"/>
    <w:rsid w:val="00C55FAA"/>
    <w:rsid w:val="00C64CA0"/>
    <w:rsid w:val="00C80EC0"/>
    <w:rsid w:val="00C81131"/>
    <w:rsid w:val="00C83579"/>
    <w:rsid w:val="00CB0B1A"/>
    <w:rsid w:val="00CC3F51"/>
    <w:rsid w:val="00CC7474"/>
    <w:rsid w:val="00CD0171"/>
    <w:rsid w:val="00CD165E"/>
    <w:rsid w:val="00CD4651"/>
    <w:rsid w:val="00CD65CD"/>
    <w:rsid w:val="00CE470C"/>
    <w:rsid w:val="00CE6A69"/>
    <w:rsid w:val="00CE7A71"/>
    <w:rsid w:val="00CF17E1"/>
    <w:rsid w:val="00CF6AB7"/>
    <w:rsid w:val="00D026D5"/>
    <w:rsid w:val="00D05582"/>
    <w:rsid w:val="00D11DF3"/>
    <w:rsid w:val="00D12DA3"/>
    <w:rsid w:val="00D262C5"/>
    <w:rsid w:val="00D33014"/>
    <w:rsid w:val="00D3519B"/>
    <w:rsid w:val="00D3527F"/>
    <w:rsid w:val="00D36666"/>
    <w:rsid w:val="00D431BD"/>
    <w:rsid w:val="00D502D3"/>
    <w:rsid w:val="00D53217"/>
    <w:rsid w:val="00D6601A"/>
    <w:rsid w:val="00D84E24"/>
    <w:rsid w:val="00D94DA6"/>
    <w:rsid w:val="00DA16A8"/>
    <w:rsid w:val="00DA5B28"/>
    <w:rsid w:val="00DC119E"/>
    <w:rsid w:val="00DC2208"/>
    <w:rsid w:val="00DD2A08"/>
    <w:rsid w:val="00DD320D"/>
    <w:rsid w:val="00DD4680"/>
    <w:rsid w:val="00DE68B8"/>
    <w:rsid w:val="00DF3CC2"/>
    <w:rsid w:val="00DF4BC8"/>
    <w:rsid w:val="00E01369"/>
    <w:rsid w:val="00E0514E"/>
    <w:rsid w:val="00E06EFC"/>
    <w:rsid w:val="00E16D05"/>
    <w:rsid w:val="00E247EF"/>
    <w:rsid w:val="00E37096"/>
    <w:rsid w:val="00E51345"/>
    <w:rsid w:val="00E57737"/>
    <w:rsid w:val="00E76CCF"/>
    <w:rsid w:val="00E97DCF"/>
    <w:rsid w:val="00EA24B8"/>
    <w:rsid w:val="00EA4ABA"/>
    <w:rsid w:val="00EA57E3"/>
    <w:rsid w:val="00EB0428"/>
    <w:rsid w:val="00EB10EA"/>
    <w:rsid w:val="00EC3FEA"/>
    <w:rsid w:val="00ED7FCF"/>
    <w:rsid w:val="00EF00D1"/>
    <w:rsid w:val="00F126A5"/>
    <w:rsid w:val="00F12F72"/>
    <w:rsid w:val="00F2073E"/>
    <w:rsid w:val="00F244F3"/>
    <w:rsid w:val="00F340E7"/>
    <w:rsid w:val="00F36E14"/>
    <w:rsid w:val="00F4222B"/>
    <w:rsid w:val="00F46A00"/>
    <w:rsid w:val="00F50399"/>
    <w:rsid w:val="00F575C2"/>
    <w:rsid w:val="00F57E6D"/>
    <w:rsid w:val="00F6665B"/>
    <w:rsid w:val="00F7747A"/>
    <w:rsid w:val="00F90A68"/>
    <w:rsid w:val="00F92DE6"/>
    <w:rsid w:val="00F946DB"/>
    <w:rsid w:val="00FC3BB9"/>
    <w:rsid w:val="00FD53FD"/>
    <w:rsid w:val="00FD6544"/>
    <w:rsid w:val="00FE3D60"/>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style="mso-position-horizontal-relative:page;mso-position-vertical-relative:page" fill="f" fillcolor="white" stroke="f">
      <v:fill color="white" on="f"/>
      <v:stroke on="f"/>
      <v:textbox inset="0,0,0,0"/>
      <o:colormru v:ext="edit" colors="#fcf1a2,#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ozststephens.wixsite.com/mysit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ozststephens.wixsite.com/mysi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lubs.scholastic.com/hom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lubs.scholastic.com/home"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Documents\Classroom%20newsletter%20Po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 Poe</Template>
  <TotalTime>19</TotalTime>
  <Pages>1</Pages>
  <Words>0</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dc:creator>
  <cp:lastModifiedBy>Hellen O</cp:lastModifiedBy>
  <cp:revision>13</cp:revision>
  <cp:lastPrinted>2025-08-25T10:48:00Z</cp:lastPrinted>
  <dcterms:created xsi:type="dcterms:W3CDTF">2025-10-05T11:55:00Z</dcterms:created>
  <dcterms:modified xsi:type="dcterms:W3CDTF">2025-10-05T14:50:00Z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