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D97F58" w:rsidP="009C438E">
      <w:r>
        <w:rPr>
          <w:noProof/>
        </w:rPr>
        <w:drawing>
          <wp:anchor distT="0" distB="0" distL="114300" distR="114300" simplePos="0" relativeHeight="251672576" behindDoc="0" locked="0" layoutInCell="1" allowOverlap="1" wp14:anchorId="53C5A909" wp14:editId="60F29B7B">
            <wp:simplePos x="0" y="0"/>
            <wp:positionH relativeFrom="page">
              <wp:posOffset>570865</wp:posOffset>
            </wp:positionH>
            <wp:positionV relativeFrom="page">
              <wp:posOffset>525780</wp:posOffset>
            </wp:positionV>
            <wp:extent cx="828289" cy="1059180"/>
            <wp:effectExtent l="0" t="0" r="0" b="7620"/>
            <wp:wrapNone/>
            <wp:docPr id="18" name="Picture 18" descr="https://www.disneyclips.com/images3/images/minnie-mouse-thanksgiv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isneyclips.com/images3/images/minnie-mouse-thanksgivin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289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CFDD0D" wp14:editId="795FFE7B">
            <wp:simplePos x="0" y="0"/>
            <wp:positionH relativeFrom="page">
              <wp:posOffset>1479550</wp:posOffset>
            </wp:positionH>
            <wp:positionV relativeFrom="page">
              <wp:posOffset>8267700</wp:posOffset>
            </wp:positionV>
            <wp:extent cx="1336018" cy="1188720"/>
            <wp:effectExtent l="0" t="0" r="0" b="0"/>
            <wp:wrapNone/>
            <wp:docPr id="17" name="Picture 17" descr="https://www.clipartkey.com/mpngs/m/204-2046973_disney-thanksgiving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key.com/mpngs/m/204-2046973_disney-thanksgiving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998" b="95630" l="0" r="100000">
                                  <a14:foregroundMark x1="44778" y1="76529" x2="61667" y2="75905"/>
                                  <a14:foregroundMark x1="25222" y1="19226" x2="26667" y2="23720"/>
                                  <a14:foregroundMark x1="31667" y1="11361" x2="36556" y2="11361"/>
                                  <a14:foregroundMark x1="36556" y1="11361" x2="40222" y2="16230"/>
                                  <a14:foregroundMark x1="80111" y1="74032" x2="78556" y2="72534"/>
                                  <a14:foregroundMark x1="78556" y1="72534" x2="80667" y2="80025"/>
                                  <a14:foregroundMark x1="65111" y1="85144" x2="85889" y2="88639"/>
                                  <a14:foregroundMark x1="87444" y1="86891" x2="92444" y2="83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18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9A">
        <w:rPr>
          <w:noProof/>
        </w:rPr>
        <w:drawing>
          <wp:anchor distT="0" distB="0" distL="114300" distR="114300" simplePos="0" relativeHeight="251670528" behindDoc="0" locked="0" layoutInCell="1" allowOverlap="1" wp14:anchorId="72B2AED0" wp14:editId="4BE9649D">
            <wp:simplePos x="0" y="0"/>
            <wp:positionH relativeFrom="page">
              <wp:posOffset>3063240</wp:posOffset>
            </wp:positionH>
            <wp:positionV relativeFrom="page">
              <wp:posOffset>7973049</wp:posOffset>
            </wp:positionV>
            <wp:extent cx="1024354" cy="1414791"/>
            <wp:effectExtent l="0" t="0" r="4445" b="0"/>
            <wp:wrapNone/>
            <wp:docPr id="16" name="Picture 16" descr="https://www.disneyclips.com/images3/images/goofy-thanksgi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sneyclips.com/images3/images/goofy-thanksgiv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54" cy="14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 w:rsidR="00D7510E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525095" w:rsidRDefault="00D7510E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D7510E" w:rsidRDefault="00D7510E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Birthday to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Caden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>! (11/8)</w:t>
                            </w:r>
                          </w:p>
                          <w:p w:rsidR="00D7510E" w:rsidRPr="001C5DF9" w:rsidRDefault="00D7510E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D7510E" w:rsidRPr="00070D72" w:rsidRDefault="00D7510E" w:rsidP="00070D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070D72">
                              <w:rPr>
                                <w:szCs w:val="28"/>
                              </w:rPr>
                              <w:t xml:space="preserve">All Scholastic orders are due 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</w:rPr>
                              <w:t>Friday, December 5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70D72">
                              <w:rPr>
                                <w:szCs w:val="28"/>
                              </w:rPr>
                              <w:t xml:space="preserve">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Go to </w:t>
                            </w:r>
                            <w:hyperlink r:id="rId12" w:history="1">
                              <w:r w:rsidRPr="00070D72">
                                <w:rPr>
                                  <w:rFonts w:eastAsia="Calibri" w:cs="Arial"/>
                                  <w:color w:val="0563C1"/>
                                  <w:szCs w:val="28"/>
                                  <w:u w:val="single"/>
                                </w:rPr>
                                <w:t>https://clubs.scholastic.com/home</w:t>
                              </w:r>
                            </w:hyperlink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 and click on the option </w:t>
                            </w:r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Connect to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This will prompt you to </w:t>
                            </w:r>
                            <w:proofErr w:type="gramStart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>Find</w:t>
                            </w:r>
                            <w:proofErr w:type="gramEnd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 my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>Click on our state, and then our school name. It will prompt you to search for your teacher. Click on my name, and then start book hunting!</w:t>
                            </w:r>
                          </w:p>
                          <w:p w:rsidR="00D7510E" w:rsidRPr="00070D72" w:rsidRDefault="00D7510E" w:rsidP="003542C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70D72">
                              <w:rPr>
                                <w:color w:val="auto"/>
                              </w:rPr>
                              <w:t>Mass Days</w:t>
                            </w:r>
                          </w:p>
                          <w:p w:rsidR="00D7510E" w:rsidRPr="00FD6F84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 will be on Thursdays and Fridays.</w:t>
                            </w:r>
                          </w:p>
                          <w:p w:rsidR="00D7510E" w:rsidRPr="00525095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D7510E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D7510E" w:rsidRPr="00525095" w:rsidRDefault="00D7510E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D7510E" w:rsidRDefault="00D7510E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Birthday to </w:t>
                      </w:r>
                      <w:proofErr w:type="spellStart"/>
                      <w:r>
                        <w:rPr>
                          <w:szCs w:val="24"/>
                        </w:rPr>
                        <w:t>Caden</w:t>
                      </w:r>
                      <w:proofErr w:type="spellEnd"/>
                      <w:r>
                        <w:rPr>
                          <w:szCs w:val="24"/>
                        </w:rPr>
                        <w:t>! (11/8)</w:t>
                      </w:r>
                    </w:p>
                    <w:p w:rsidR="00D7510E" w:rsidRPr="001C5DF9" w:rsidRDefault="00D7510E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D7510E" w:rsidRPr="00070D72" w:rsidRDefault="00D7510E" w:rsidP="00070D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070D72">
                        <w:rPr>
                          <w:szCs w:val="28"/>
                        </w:rPr>
                        <w:t xml:space="preserve">All Scholastic orders are due </w:t>
                      </w:r>
                      <w:r w:rsidRPr="00070D72">
                        <w:rPr>
                          <w:b/>
                          <w:szCs w:val="28"/>
                          <w:u w:val="single"/>
                        </w:rPr>
                        <w:t>Friday, December 5</w:t>
                      </w:r>
                      <w:r w:rsidRPr="00070D72">
                        <w:rPr>
                          <w:b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070D72">
                        <w:rPr>
                          <w:szCs w:val="28"/>
                        </w:rPr>
                        <w:t xml:space="preserve">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Go to </w:t>
                      </w:r>
                      <w:hyperlink r:id="rId13" w:history="1">
                        <w:r w:rsidRPr="00070D72">
                          <w:rPr>
                            <w:rFonts w:eastAsia="Calibri" w:cs="Arial"/>
                            <w:color w:val="0563C1"/>
                            <w:szCs w:val="28"/>
                            <w:u w:val="single"/>
                          </w:rPr>
                          <w:t>https://clubs.scholastic.com/home</w:t>
                        </w:r>
                      </w:hyperlink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 and click on the option </w:t>
                      </w:r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Connect to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This will prompt you to </w:t>
                      </w:r>
                      <w:proofErr w:type="gramStart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>Find</w:t>
                      </w:r>
                      <w:proofErr w:type="gramEnd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 my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>Click on our state, and then our school name. It will prompt you to search for your teacher. Click on my name, and then start book hunting!</w:t>
                      </w:r>
                    </w:p>
                    <w:p w:rsidR="00D7510E" w:rsidRPr="00070D72" w:rsidRDefault="00D7510E" w:rsidP="003542C9">
                      <w:pPr>
                        <w:pStyle w:val="Heading1"/>
                        <w:rPr>
                          <w:color w:val="auto"/>
                        </w:rPr>
                      </w:pPr>
                      <w:r w:rsidRPr="00070D72">
                        <w:rPr>
                          <w:color w:val="auto"/>
                        </w:rPr>
                        <w:t>Mass Days</w:t>
                      </w:r>
                    </w:p>
                    <w:p w:rsidR="00D7510E" w:rsidRPr="00FD6F84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 will be on Thursdays and Fridays.</w:t>
                      </w:r>
                    </w:p>
                    <w:p w:rsidR="00D7510E" w:rsidRPr="00525095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D7510E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D7510E" w:rsidRPr="007D56E9" w:rsidRDefault="00D7510E" w:rsidP="007D56E9"/>
                          <w:p w:rsidR="00D97F58" w:rsidRPr="000E6D48" w:rsidRDefault="00D97F58" w:rsidP="00D97F5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No Homework, Happy Thanksgiving!       </w:t>
                            </w:r>
                          </w:p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D7510E" w:rsidRPr="000E6D48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D7510E" w:rsidRPr="005C3E29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4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510E" w:rsidRPr="00C659F7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D7510E" w:rsidRDefault="00D7510E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66A1D" w:rsidRPr="00166A1D" w:rsidRDefault="00166A1D" w:rsidP="0027736D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1D">
                              <w:rPr>
                                <w:b/>
                                <w:sz w:val="44"/>
                              </w:rPr>
                              <w:t>Scholastic/</w:t>
                            </w:r>
                            <w:r w:rsidR="0009172B">
                              <w:rPr>
                                <w:b/>
                                <w:sz w:val="44"/>
                              </w:rPr>
                              <w:t>Grinch Day</w:t>
                            </w:r>
                          </w:p>
                          <w:p w:rsidR="00081D92" w:rsidRPr="00166A1D" w:rsidRDefault="00081D92" w:rsidP="00D07BA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Cs w:val="23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We are still waiting for the second half of our catalog to arrive. </w:t>
                            </w:r>
                            <w:r w:rsidR="00166A1D" w:rsidRPr="00166A1D">
                              <w:rPr>
                                <w:szCs w:val="23"/>
                              </w:rPr>
                              <w:t>I will be sending home the first part of the catalog today, and will send the other half when they come in. I apologize for the late delay.</w:t>
                            </w:r>
                          </w:p>
                          <w:p w:rsidR="0009172B" w:rsidRPr="0009172B" w:rsidRDefault="00D7510E" w:rsidP="0009172B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 All Scholastic orders will be due 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Friday, December 5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.</w:t>
                            </w:r>
                            <w:r w:rsidRPr="00166A1D">
                              <w:rPr>
                                <w:szCs w:val="23"/>
                              </w:rPr>
                              <w:t xml:space="preserve"> If any of the books you purchase are planned to be Christmas gifts, please let me know and I can get them to you discreetly. </w:t>
                            </w:r>
                          </w:p>
                          <w:p w:rsidR="0009172B" w:rsidRPr="0009172B" w:rsidRDefault="0009172B" w:rsidP="0009172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09172B">
                              <w:rPr>
                                <w:szCs w:val="23"/>
                              </w:rPr>
                              <w:t xml:space="preserve">This </w:t>
                            </w:r>
                            <w:r>
                              <w:rPr>
                                <w:szCs w:val="23"/>
                              </w:rPr>
                              <w:t xml:space="preserve">upcoming </w:t>
                            </w:r>
                            <w:r w:rsidRPr="0009172B">
                              <w:rPr>
                                <w:b/>
                                <w:szCs w:val="23"/>
                                <w:u w:val="single"/>
                              </w:rPr>
                              <w:t>Monday, December 1</w:t>
                            </w:r>
                            <w:r w:rsidRPr="0009172B">
                              <w:rPr>
                                <w:b/>
                                <w:szCs w:val="23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09172B">
                              <w:rPr>
                                <w:szCs w:val="23"/>
                              </w:rPr>
                              <w:t xml:space="preserve"> is Grinch Day! Our sweeties can come to school in a green/and or Grinch shirt with their uniform bottoms. A separate note is being sent home as well. </w:t>
                            </w: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D7510E" w:rsidRPr="007D56E9" w:rsidRDefault="00D7510E" w:rsidP="007D56E9"/>
                    <w:p w:rsidR="00D97F58" w:rsidRPr="000E6D48" w:rsidRDefault="00D97F58" w:rsidP="00D97F5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No Homework, Happy Thanksgiving!       </w:t>
                      </w:r>
                    </w:p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D7510E" w:rsidRPr="000E6D48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D7510E" w:rsidRPr="005C3E29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5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D7510E" w:rsidRPr="00C659F7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D7510E" w:rsidRDefault="00D7510E" w:rsidP="0027736D">
                      <w:pPr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166A1D" w:rsidRPr="00166A1D" w:rsidRDefault="00166A1D" w:rsidP="0027736D">
                      <w:pPr>
                        <w:rPr>
                          <w:b/>
                          <w:sz w:val="44"/>
                        </w:rPr>
                      </w:pPr>
                      <w:r w:rsidRPr="00166A1D">
                        <w:rPr>
                          <w:b/>
                          <w:sz w:val="44"/>
                        </w:rPr>
                        <w:t>Scholastic/</w:t>
                      </w:r>
                      <w:r w:rsidR="0009172B">
                        <w:rPr>
                          <w:b/>
                          <w:sz w:val="44"/>
                        </w:rPr>
                        <w:t>Grinch Day</w:t>
                      </w:r>
                    </w:p>
                    <w:p w:rsidR="00081D92" w:rsidRPr="00166A1D" w:rsidRDefault="00081D92" w:rsidP="00D07B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Cs w:val="23"/>
                        </w:rPr>
                      </w:pPr>
                      <w:r w:rsidRPr="00166A1D">
                        <w:rPr>
                          <w:szCs w:val="23"/>
                        </w:rPr>
                        <w:t xml:space="preserve">We are still waiting for the second half of our catalog to arrive. </w:t>
                      </w:r>
                      <w:r w:rsidR="00166A1D" w:rsidRPr="00166A1D">
                        <w:rPr>
                          <w:szCs w:val="23"/>
                        </w:rPr>
                        <w:t>I will be sending home the first part of the catalog today, and will send the other half when they come in. I apologize for the late delay.</w:t>
                      </w:r>
                    </w:p>
                    <w:p w:rsidR="0009172B" w:rsidRPr="0009172B" w:rsidRDefault="00D7510E" w:rsidP="0009172B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166A1D">
                        <w:rPr>
                          <w:szCs w:val="23"/>
                        </w:rPr>
                        <w:t xml:space="preserve"> All Scholastic orders will be due 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Friday, December 5</w:t>
                      </w:r>
                      <w:r w:rsidRPr="00166A1D">
                        <w:rPr>
                          <w:b/>
                          <w:szCs w:val="23"/>
                          <w:u w:val="single"/>
                          <w:vertAlign w:val="superscript"/>
                        </w:rPr>
                        <w:t>th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.</w:t>
                      </w:r>
                      <w:r w:rsidRPr="00166A1D">
                        <w:rPr>
                          <w:szCs w:val="23"/>
                        </w:rPr>
                        <w:t xml:space="preserve"> If any of the books you purchase are planned to be Christmas gifts, please let me know and I can get them to you discreetly. </w:t>
                      </w:r>
                    </w:p>
                    <w:p w:rsidR="0009172B" w:rsidRPr="0009172B" w:rsidRDefault="0009172B" w:rsidP="0009172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09172B">
                        <w:rPr>
                          <w:szCs w:val="23"/>
                        </w:rPr>
                        <w:t xml:space="preserve">This </w:t>
                      </w:r>
                      <w:r>
                        <w:rPr>
                          <w:szCs w:val="23"/>
                        </w:rPr>
                        <w:t xml:space="preserve">upcoming </w:t>
                      </w:r>
                      <w:r w:rsidRPr="0009172B">
                        <w:rPr>
                          <w:b/>
                          <w:szCs w:val="23"/>
                          <w:u w:val="single"/>
                        </w:rPr>
                        <w:t>Monday, December 1</w:t>
                      </w:r>
                      <w:r w:rsidRPr="0009172B">
                        <w:rPr>
                          <w:b/>
                          <w:szCs w:val="23"/>
                          <w:u w:val="single"/>
                          <w:vertAlign w:val="superscript"/>
                        </w:rPr>
                        <w:t>st</w:t>
                      </w:r>
                      <w:r w:rsidRPr="0009172B">
                        <w:rPr>
                          <w:szCs w:val="23"/>
                        </w:rPr>
                        <w:t xml:space="preserve"> is Grinch Day! Our sweeties can come to school in a green/and or Grinch shirt with their uniform bottoms. A separate note is being sent home as well. </w:t>
                      </w: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D7510E" w:rsidRPr="00E06EFC" w:rsidRDefault="00D7510E" w:rsidP="00E06EFC"/>
                          <w:p w:rsidR="00166A1D" w:rsidRPr="0008189A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2"/>
                                <w:szCs w:val="16"/>
                              </w:rPr>
                            </w:pPr>
                            <w:r w:rsidRPr="0008189A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Monday, November 24th- </w:t>
                            </w:r>
                            <w:r w:rsidRPr="0008189A">
                              <w:rPr>
                                <w:sz w:val="22"/>
                                <w:szCs w:val="16"/>
                              </w:rPr>
                              <w:t>Thanksgiving Feast with Preschool</w:t>
                            </w:r>
                          </w:p>
                          <w:p w:rsidR="00166A1D" w:rsidRPr="0008189A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2"/>
                                <w:szCs w:val="16"/>
                              </w:rPr>
                            </w:pPr>
                            <w:r w:rsidRPr="0008189A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Tuesday, November 25th- </w:t>
                            </w:r>
                            <w:r w:rsidRPr="0008189A">
                              <w:rPr>
                                <w:sz w:val="22"/>
                                <w:szCs w:val="16"/>
                              </w:rPr>
                              <w:t>Tom Turkey Project Due</w:t>
                            </w:r>
                          </w:p>
                          <w:p w:rsidR="00166A1D" w:rsidRPr="0008189A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</w:pPr>
                            <w:r w:rsidRPr="0008189A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Wednesday-Friday, November 26th-28th – </w:t>
                            </w:r>
                            <w:r w:rsidRPr="0008189A">
                              <w:rPr>
                                <w:sz w:val="22"/>
                                <w:szCs w:val="16"/>
                              </w:rPr>
                              <w:t>No School/Thanksgiving Break</w:t>
                            </w:r>
                          </w:p>
                          <w:p w:rsidR="00D7510E" w:rsidRPr="0008189A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2"/>
                                <w:szCs w:val="16"/>
                              </w:rPr>
                            </w:pPr>
                            <w:r w:rsidRPr="0008189A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Monday, December 1st- </w:t>
                            </w:r>
                            <w:r w:rsidRPr="0008189A">
                              <w:rPr>
                                <w:sz w:val="22"/>
                                <w:szCs w:val="16"/>
                              </w:rPr>
                              <w:t>Grinch Day/ Progress Reports come home</w:t>
                            </w: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10E" w:rsidRPr="00E06EFC" w:rsidRDefault="00D7510E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B32C22" w:rsidRDefault="00D7510E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D7510E" w:rsidRPr="00994ED8" w:rsidRDefault="00D7510E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D7510E" w:rsidRDefault="00D7510E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D7510E" w:rsidRPr="00E06EFC" w:rsidRDefault="00D7510E" w:rsidP="00E06EFC"/>
                    <w:p w:rsidR="00166A1D" w:rsidRPr="0008189A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2"/>
                          <w:szCs w:val="16"/>
                        </w:rPr>
                      </w:pPr>
                      <w:r w:rsidRPr="0008189A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Monday, November 24th- </w:t>
                      </w:r>
                      <w:r w:rsidRPr="0008189A">
                        <w:rPr>
                          <w:sz w:val="22"/>
                          <w:szCs w:val="16"/>
                        </w:rPr>
                        <w:t>Thanksgiving Feast with Preschool</w:t>
                      </w:r>
                    </w:p>
                    <w:p w:rsidR="00166A1D" w:rsidRPr="0008189A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2"/>
                          <w:szCs w:val="16"/>
                        </w:rPr>
                      </w:pPr>
                      <w:r w:rsidRPr="0008189A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Tuesday, November 25th- </w:t>
                      </w:r>
                      <w:r w:rsidRPr="0008189A">
                        <w:rPr>
                          <w:sz w:val="22"/>
                          <w:szCs w:val="16"/>
                        </w:rPr>
                        <w:t>Tom Turkey Project Due</w:t>
                      </w:r>
                    </w:p>
                    <w:p w:rsidR="00166A1D" w:rsidRPr="0008189A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  <w:u w:val="single"/>
                        </w:rPr>
                      </w:pPr>
                      <w:r w:rsidRPr="0008189A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Wednesday-Friday, November 26th-28th – </w:t>
                      </w:r>
                      <w:r w:rsidRPr="0008189A">
                        <w:rPr>
                          <w:sz w:val="22"/>
                          <w:szCs w:val="16"/>
                        </w:rPr>
                        <w:t>No School/Thanksgiving Break</w:t>
                      </w:r>
                    </w:p>
                    <w:p w:rsidR="00D7510E" w:rsidRPr="0008189A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2"/>
                          <w:szCs w:val="16"/>
                        </w:rPr>
                      </w:pPr>
                      <w:r w:rsidRPr="0008189A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Monday, December 1st- </w:t>
                      </w:r>
                      <w:r w:rsidRPr="0008189A">
                        <w:rPr>
                          <w:sz w:val="22"/>
                          <w:szCs w:val="16"/>
                        </w:rPr>
                        <w:t>Grinch Day/ Progress Reports come home</w:t>
                      </w: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7510E" w:rsidRPr="00E06EFC" w:rsidRDefault="00D7510E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B32C22" w:rsidRDefault="00D7510E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D7510E" w:rsidRPr="00994ED8" w:rsidRDefault="00D7510E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EB0428" w:rsidRDefault="00166A1D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November </w:t>
                            </w:r>
                            <w:r w:rsidR="0008189A">
                              <w:rPr>
                                <w:color w:val="000000" w:themeColor="text1"/>
                                <w:sz w:val="28"/>
                              </w:rPr>
                              <w:t>24</w:t>
                            </w:r>
                            <w:r w:rsidR="00D7510E" w:rsidRPr="00D7510E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D7510E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D7510E" w:rsidRPr="00EB0428" w:rsidRDefault="00D7510E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D7510E" w:rsidRPr="00EB0428" w:rsidRDefault="00166A1D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November </w:t>
                      </w:r>
                      <w:r w:rsidR="0008189A">
                        <w:rPr>
                          <w:color w:val="000000" w:themeColor="text1"/>
                          <w:sz w:val="28"/>
                        </w:rPr>
                        <w:t>24</w:t>
                      </w:r>
                      <w:r w:rsidR="00D7510E" w:rsidRPr="00D7510E">
                        <w:rPr>
                          <w:color w:val="000000" w:themeColor="text1"/>
                          <w:sz w:val="28"/>
                          <w:vertAlign w:val="superscript"/>
                        </w:rPr>
                        <w:t>th</w:t>
                      </w:r>
                      <w:r w:rsidR="00D7510E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D7510E" w:rsidRPr="00EB0428" w:rsidRDefault="00D7510E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0E6D48" w:rsidRDefault="00D7510E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 Newsletter</w:t>
                            </w:r>
                          </w:p>
                          <w:p w:rsidR="00D7510E" w:rsidRPr="00BC0D37" w:rsidRDefault="00D7510E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D7510E" w:rsidRPr="000E6D48" w:rsidRDefault="00D7510E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 Newsletter</w:t>
                      </w:r>
                    </w:p>
                    <w:p w:rsidR="00D7510E" w:rsidRPr="00BC0D37" w:rsidRDefault="00D7510E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923B5D">
      <w:pgSz w:w="12240" w:h="15840" w:code="185"/>
      <w:pgMar w:top="1440" w:right="1440" w:bottom="1440" w:left="1440" w:header="0" w:footer="0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0E" w:rsidRDefault="00D7510E">
      <w:r>
        <w:separator/>
      </w:r>
    </w:p>
  </w:endnote>
  <w:endnote w:type="continuationSeparator" w:id="0">
    <w:p w:rsidR="00D7510E" w:rsidRDefault="00D7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0E" w:rsidRDefault="00D7510E">
      <w:r>
        <w:separator/>
      </w:r>
    </w:p>
  </w:footnote>
  <w:footnote w:type="continuationSeparator" w:id="0">
    <w:p w:rsidR="00D7510E" w:rsidRDefault="00D7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718.5pt;height:657.75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874.5pt;height:762.7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67A4674A"/>
    <w:lvl w:ilvl="0" w:tplc="EB58483C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BF3260D0"/>
    <w:lvl w:ilvl="0" w:tplc="8F3EDB0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DF925F68"/>
    <w:lvl w:ilvl="0" w:tplc="B6D463E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CDAE4234"/>
    <w:lvl w:ilvl="0" w:tplc="2C7CE08C">
      <w:start w:val="1"/>
      <w:numFmt w:val="bullet"/>
      <w:lvlText w:val=""/>
      <w:lvlPicBulletId w:val="3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70C1F"/>
    <w:rsid w:val="00070D72"/>
    <w:rsid w:val="00074131"/>
    <w:rsid w:val="000806C1"/>
    <w:rsid w:val="0008189A"/>
    <w:rsid w:val="00081D92"/>
    <w:rsid w:val="000877A4"/>
    <w:rsid w:val="0009172B"/>
    <w:rsid w:val="000B3BB0"/>
    <w:rsid w:val="000C13D8"/>
    <w:rsid w:val="000C2ED6"/>
    <w:rsid w:val="000C5377"/>
    <w:rsid w:val="000D14E5"/>
    <w:rsid w:val="000D4940"/>
    <w:rsid w:val="000D5D3D"/>
    <w:rsid w:val="000D7853"/>
    <w:rsid w:val="000E32BD"/>
    <w:rsid w:val="000E5354"/>
    <w:rsid w:val="000E6D48"/>
    <w:rsid w:val="000F1B78"/>
    <w:rsid w:val="000F378C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6A1D"/>
    <w:rsid w:val="00167DED"/>
    <w:rsid w:val="00174844"/>
    <w:rsid w:val="001844BF"/>
    <w:rsid w:val="00184C67"/>
    <w:rsid w:val="00187C42"/>
    <w:rsid w:val="00190D60"/>
    <w:rsid w:val="00194765"/>
    <w:rsid w:val="00197DAA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08A6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2B12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4B09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0E1B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3461A"/>
    <w:rsid w:val="0063477C"/>
    <w:rsid w:val="00644975"/>
    <w:rsid w:val="0064762F"/>
    <w:rsid w:val="00647FE7"/>
    <w:rsid w:val="00651F9C"/>
    <w:rsid w:val="00674D1E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3F38"/>
    <w:rsid w:val="00754090"/>
    <w:rsid w:val="00756D9E"/>
    <w:rsid w:val="00782EB2"/>
    <w:rsid w:val="0079418A"/>
    <w:rsid w:val="007A42C2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37C6D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3B5D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E570D"/>
    <w:rsid w:val="00AF7871"/>
    <w:rsid w:val="00B009F2"/>
    <w:rsid w:val="00B00C94"/>
    <w:rsid w:val="00B214C5"/>
    <w:rsid w:val="00B3226F"/>
    <w:rsid w:val="00B32950"/>
    <w:rsid w:val="00B32C22"/>
    <w:rsid w:val="00B360E8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7510E"/>
    <w:rsid w:val="00D84E24"/>
    <w:rsid w:val="00D94DA6"/>
    <w:rsid w:val="00D9700D"/>
    <w:rsid w:val="00D973E2"/>
    <w:rsid w:val="00D97F58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351E"/>
    <w:rsid w:val="00E0514E"/>
    <w:rsid w:val="00E06EFC"/>
    <w:rsid w:val="00E16D05"/>
    <w:rsid w:val="00E247EF"/>
    <w:rsid w:val="00E37096"/>
    <w:rsid w:val="00E51345"/>
    <w:rsid w:val="00E57737"/>
    <w:rsid w:val="00E747DC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75C2"/>
    <w:rsid w:val="00F57E6D"/>
    <w:rsid w:val="00F6665B"/>
    <w:rsid w:val="00F7747A"/>
    <w:rsid w:val="00F90A68"/>
    <w:rsid w:val="00F92DE6"/>
    <w:rsid w:val="00F946DB"/>
    <w:rsid w:val="00FB0ADE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lubs.scholastic.com/h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ubs.scholastic.com/ho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ozststephens.wixsite.com/mysite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ozststephens.wixsite.com/mysit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13</TotalTime>
  <Pages>1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7</cp:revision>
  <cp:lastPrinted>2025-08-25T10:48:00Z</cp:lastPrinted>
  <dcterms:created xsi:type="dcterms:W3CDTF">2025-11-23T20:19:00Z</dcterms:created>
  <dcterms:modified xsi:type="dcterms:W3CDTF">2025-11-23T20:40:00Z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